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jc w:val="center"/>
        <w:tblCellMar>
          <w:left w:w="0" w:type="dxa"/>
          <w:right w:w="0" w:type="dxa"/>
        </w:tblCellMar>
        <w:tblLook w:val="0000" w:firstRow="0" w:lastRow="0" w:firstColumn="0" w:lastColumn="0" w:noHBand="0" w:noVBand="0"/>
      </w:tblPr>
      <w:tblGrid>
        <w:gridCol w:w="2609"/>
        <w:gridCol w:w="2617"/>
        <w:gridCol w:w="1164"/>
        <w:gridCol w:w="1453"/>
        <w:gridCol w:w="2597"/>
      </w:tblGrid>
      <w:tr w:rsidR="001A383B">
        <w:tblPrEx>
          <w:tblCellMar>
            <w:top w:w="0" w:type="dxa"/>
            <w:bottom w:w="0" w:type="dxa"/>
          </w:tblCellMar>
        </w:tblPrEx>
        <w:trPr>
          <w:trHeight w:val="1080"/>
          <w:jc w:val="center"/>
        </w:trPr>
        <w:tc>
          <w:tcPr>
            <w:tcW w:w="10440" w:type="dxa"/>
            <w:gridSpan w:val="5"/>
            <w:tcBorders>
              <w:bottom w:val="single" w:sz="4" w:space="0" w:color="008080"/>
            </w:tcBorders>
            <w:shd w:val="clear" w:color="auto" w:fill="auto"/>
          </w:tcPr>
          <w:p w:rsidR="001A383B" w:rsidRPr="00223560" w:rsidRDefault="00D84596" w:rsidP="001A383B">
            <w:pPr>
              <w:pStyle w:val="Heading1"/>
            </w:pPr>
            <w:r>
              <w:rPr>
                <w:noProof/>
              </w:rPr>
              <mc:AlternateContent>
                <mc:Choice Requires="wpg">
                  <w:drawing>
                    <wp:anchor distT="0" distB="0" distL="114300" distR="114300" simplePos="0" relativeHeight="251683840" behindDoc="0" locked="0" layoutInCell="1" allowOverlap="1">
                      <wp:simplePos x="0" y="0"/>
                      <wp:positionH relativeFrom="page">
                        <wp:posOffset>5831205</wp:posOffset>
                      </wp:positionH>
                      <wp:positionV relativeFrom="page">
                        <wp:posOffset>33655</wp:posOffset>
                      </wp:positionV>
                      <wp:extent cx="210185" cy="836930"/>
                      <wp:effectExtent l="3175" t="3810" r="7620" b="5080"/>
                      <wp:wrapNone/>
                      <wp:docPr id="6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a:off x="0" y="0"/>
                                <a:ext cx="210185" cy="836930"/>
                                <a:chOff x="1499" y="1727"/>
                                <a:chExt cx="420" cy="1670"/>
                              </a:xfrm>
                            </wpg:grpSpPr>
                            <wps:wsp>
                              <wps:cNvPr id="70" name="Oval 187"/>
                              <wps:cNvSpPr>
                                <a:spLocks noChangeArrowheads="1"/>
                              </wps:cNvSpPr>
                              <wps:spPr bwMode="auto">
                                <a:xfrm>
                                  <a:off x="1499" y="2977"/>
                                  <a:ext cx="420" cy="420"/>
                                </a:xfrm>
                                <a:prstGeom prst="ellipse">
                                  <a:avLst/>
                                </a:prstGeom>
                                <a:solidFill>
                                  <a:srgbClr val="0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188"/>
                              <wps:cNvSpPr>
                                <a:spLocks noChangeArrowheads="1"/>
                              </wps:cNvSpPr>
                              <wps:spPr bwMode="auto">
                                <a:xfrm>
                                  <a:off x="1499" y="2352"/>
                                  <a:ext cx="420" cy="420"/>
                                </a:xfrm>
                                <a:prstGeom prst="ellipse">
                                  <a:avLst/>
                                </a:prstGeom>
                                <a:solidFill>
                                  <a:srgbClr val="00808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Oval 189"/>
                              <wps:cNvSpPr>
                                <a:spLocks noChangeArrowheads="1"/>
                              </wps:cNvSpPr>
                              <wps:spPr bwMode="auto">
                                <a:xfrm>
                                  <a:off x="1499" y="1727"/>
                                  <a:ext cx="420" cy="420"/>
                                </a:xfrm>
                                <a:prstGeom prst="ellipse">
                                  <a:avLst/>
                                </a:prstGeom>
                                <a:solidFill>
                                  <a:srgbClr val="00808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459.15pt;margin-top:2.65pt;width:16.55pt;height:65.9pt;rotation:-90;flip:x;z-index:251683840;mso-position-horizontal-relative:page;mso-position-vertical-relative:page" coordorigin="1499,1727" coordsize="420,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">
                      <v:oval id="Oval 187" o:spid="_x0000_s1027" style="position:absolute;left:1499;top:297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MKsMA&#10;AADbAAAADwAAAGRycy9kb3ducmV2LnhtbESPwWrCQBCG74W+wzKCt7qxoK3RVaQgeBHa6KHHITtm&#10;o9nZkN0m8e07h0KPwz//N99sdqNvVE9drAMbmM8yUMRlsDVXBi7nw8s7qJiQLTaBycCDIuy2z08b&#10;zG0Y+Iv6IlVKIBxzNOBSanOtY+nIY5yFlliya+g8Jhm7StsOB4H7Rr9m2VJ7rFkuOGzpw1F5L368&#10;aCzrB+2/5+eCh4Nvb/3JfS5Wxkwn434NKtGY/pf/2kdr4E3s5RcBgN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kMKsMAAADbAAAADwAAAAAAAAAAAAAAAACYAgAAZHJzL2Rv&#10;d25yZXYueG1sUEsFBgAAAAAEAAQA9QAAAIgDAAAAAA==&#10;" fillcolor="teal" stroked="f"/>
                      <v:oval id="Oval 188" o:spid="_x0000_s1028" style="position:absolute;left:1499;top:2352;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MFcQA&#10;AADbAAAADwAAAGRycy9kb3ducmV2LnhtbESPQWvCQBSE70L/w/IKvekmQlRSV2kjhR70oPbS2yP7&#10;mg3Nvk13tzH9911B8DjMzDfMejvaTgzkQ+tYQT7LQBDXTrfcKPg4v01XIEJE1tg5JgV/FGC7eZis&#10;sdTuwkcaTrERCcKhRAUmxr6UMtSGLIaZ64mT9+W8xZikb6T2eElw28l5li2kxZbTgsGeKkP19+nX&#10;Kvg8vhbz9gf1fmeqIma7PfvDSqmnx/HlGUSkMd7Dt/a7VrDM4fol/Q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jBXEAAAA2wAAAA8AAAAAAAAAAAAAAAAAmAIAAGRycy9k&#10;b3ducmV2LnhtbFBLBQYAAAAABAAEAPUAAACJAwAAAAA=&#10;" fillcolor="teal" stroked="f">
                        <v:fill opacity="32896f"/>
                      </v:oval>
                      <v:oval id="Oval 189" o:spid="_x0000_s1029" style="position:absolute;left:1499;top:1727;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JUMQA&#10;AADbAAAADwAAAGRycy9kb3ducmV2LnhtbESP0WrCQBRE3wv+w3IF3+rGQNMaXUUEqdK+VP2AS/aa&#10;RLN31+wa49+7hUIfh5k5w8yXvWlER62vLSuYjBMQxIXVNZcKjofN6wcIH5A1NpZJwYM8LBeDlznm&#10;2t75h7p9KEWEsM9RQRWCy6X0RUUG/dg64uidbGswRNmWUrd4j3DTyDRJMmmw5rhQoaN1RcVlfzMK&#10;Pq/Z13RdTDffk7fzNePdznWpU2o07FczEIH68B/+a2+1gvcUf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CVDEAAAA2wAAAA8AAAAAAAAAAAAAAAAAmAIAAGRycy9k&#10;b3ducmV2LnhtbFBLBQYAAAAABAAEAPUAAACJAwAAAAA=&#10;" fillcolor="teal" stroked="f">
                        <v:fill opacity="16448f"/>
                      </v:oval>
                      <w10:wrap anchorx="page" anchory="page"/>
                    </v:group>
                  </w:pict>
                </mc:Fallback>
              </mc:AlternateContent>
            </w:r>
            <w:r w:rsidR="001D0A27">
              <w:t>Kristen’s Quarter 3 News</w:t>
            </w:r>
            <w:r w:rsidR="00457C56">
              <w:t>letter</w:t>
            </w:r>
          </w:p>
        </w:tc>
      </w:tr>
      <w:tr w:rsidR="001A383B">
        <w:tblPrEx>
          <w:tblCellMar>
            <w:top w:w="0" w:type="dxa"/>
            <w:bottom w:w="0" w:type="dxa"/>
          </w:tblCellMar>
        </w:tblPrEx>
        <w:trPr>
          <w:trHeight w:val="422"/>
          <w:jc w:val="center"/>
        </w:trPr>
        <w:tc>
          <w:tcPr>
            <w:tcW w:w="6390" w:type="dxa"/>
            <w:gridSpan w:val="3"/>
            <w:tcBorders>
              <w:top w:val="single" w:sz="4" w:space="0" w:color="008080"/>
            </w:tcBorders>
            <w:shd w:val="clear" w:color="auto" w:fill="auto"/>
            <w:tcMar>
              <w:left w:w="288" w:type="dxa"/>
            </w:tcMar>
            <w:vAlign w:val="center"/>
          </w:tcPr>
          <w:p w:rsidR="001A383B" w:rsidRDefault="001D0A27" w:rsidP="001D0A27">
            <w:pPr>
              <w:pStyle w:val="CompanyPhoneNumber"/>
            </w:pPr>
            <w:proofErr w:type="spellStart"/>
            <w:r>
              <w:rPr>
                <w:rStyle w:val="CompanyNameCharChar"/>
              </w:rPr>
              <w:t>Rainshadow</w:t>
            </w:r>
            <w:proofErr w:type="spellEnd"/>
            <w:r>
              <w:rPr>
                <w:rStyle w:val="CompanyNameCharChar"/>
              </w:rPr>
              <w:t xml:space="preserve"> CCHS</w:t>
            </w:r>
            <w:r w:rsidR="001A383B">
              <w:t xml:space="preserve"> </w:t>
            </w:r>
            <w:r>
              <w:t>775-322-5566</w:t>
            </w:r>
          </w:p>
        </w:tc>
        <w:tc>
          <w:tcPr>
            <w:tcW w:w="4050" w:type="dxa"/>
            <w:gridSpan w:val="2"/>
            <w:tcBorders>
              <w:top w:val="single" w:sz="4" w:space="0" w:color="008080"/>
            </w:tcBorders>
            <w:shd w:val="clear" w:color="auto" w:fill="auto"/>
            <w:tcMar>
              <w:right w:w="288" w:type="dxa"/>
            </w:tcMar>
            <w:vAlign w:val="center"/>
          </w:tcPr>
          <w:p w:rsidR="001A383B" w:rsidRDefault="001D0A27" w:rsidP="001A383B">
            <w:pPr>
              <w:pStyle w:val="VolumeDate"/>
            </w:pPr>
            <w:r>
              <w:rPr>
                <w:rStyle w:val="VolumeDateBoldChar"/>
              </w:rPr>
              <w:t xml:space="preserve">24 </w:t>
            </w:r>
            <w:proofErr w:type="spellStart"/>
            <w:r>
              <w:rPr>
                <w:rStyle w:val="VolumeDateBoldChar"/>
              </w:rPr>
              <w:t>Feburary</w:t>
            </w:r>
            <w:proofErr w:type="spellEnd"/>
            <w:r>
              <w:rPr>
                <w:rStyle w:val="VolumeDateBoldChar"/>
              </w:rPr>
              <w:t xml:space="preserve"> 2014</w:t>
            </w:r>
            <w:r w:rsidR="001A383B">
              <w:t xml:space="preserve">  </w:t>
            </w:r>
            <w:r w:rsidR="001A383B" w:rsidRPr="001A383B">
              <w:t>Volume 1, Issue 1</w:t>
            </w:r>
          </w:p>
        </w:tc>
      </w:tr>
      <w:tr w:rsidR="00667B70">
        <w:tblPrEx>
          <w:tblCellMar>
            <w:top w:w="0" w:type="dxa"/>
            <w:bottom w:w="0" w:type="dxa"/>
          </w:tblCellMar>
        </w:tblPrEx>
        <w:trPr>
          <w:trHeight w:val="1628"/>
          <w:jc w:val="center"/>
        </w:trPr>
        <w:tc>
          <w:tcPr>
            <w:tcW w:w="2609" w:type="dxa"/>
            <w:vMerge w:val="restart"/>
            <w:shd w:val="clear" w:color="auto" w:fill="auto"/>
          </w:tcPr>
          <w:p w:rsidR="00667B70" w:rsidRDefault="00D84596" w:rsidP="00667B70">
            <w:r>
              <w:rPr>
                <w:noProof/>
              </w:rPr>
              <mc:AlternateContent>
                <mc:Choice Requires="wps">
                  <w:drawing>
                    <wp:anchor distT="0" distB="0" distL="114300" distR="114300" simplePos="0" relativeHeight="251658240" behindDoc="0" locked="0" layoutInCell="1" allowOverlap="1">
                      <wp:simplePos x="0" y="0"/>
                      <wp:positionH relativeFrom="page">
                        <wp:posOffset>47625</wp:posOffset>
                      </wp:positionH>
                      <wp:positionV relativeFrom="page">
                        <wp:posOffset>4953635</wp:posOffset>
                      </wp:positionV>
                      <wp:extent cx="1540510" cy="2179955"/>
                      <wp:effectExtent l="0" t="635" r="2540" b="0"/>
                      <wp:wrapNone/>
                      <wp:docPr id="6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17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B70" w:rsidRPr="00C5631F" w:rsidRDefault="00AF7875" w:rsidP="00667B70">
                                  <w:pPr>
                                    <w:pStyle w:val="LCTBold"/>
                                    <w:suppressOverlap/>
                                  </w:pPr>
                                  <w:r>
                                    <w:t>Contents</w:t>
                                  </w:r>
                                </w:p>
                                <w:p w:rsidR="00667B70" w:rsidRPr="00C5631F" w:rsidRDefault="009D4868" w:rsidP="00667B70">
                                  <w:pPr>
                                    <w:pStyle w:val="LeftColumnText"/>
                                    <w:tabs>
                                      <w:tab w:val="left" w:pos="1980"/>
                                    </w:tabs>
                                    <w:suppressOverlap/>
                                  </w:pPr>
                                  <w:r>
                                    <w:t>Introduction</w:t>
                                  </w:r>
                                  <w:r w:rsidR="00667B70" w:rsidRPr="00C5631F">
                                    <w:tab/>
                                  </w:r>
                                  <w:r>
                                    <w:t>1</w:t>
                                  </w:r>
                                </w:p>
                                <w:p w:rsidR="00667B70" w:rsidRPr="00C5631F" w:rsidRDefault="009D4868" w:rsidP="00667B70">
                                  <w:pPr>
                                    <w:pStyle w:val="LeftColumnText"/>
                                    <w:tabs>
                                      <w:tab w:val="left" w:pos="1980"/>
                                    </w:tabs>
                                    <w:suppressOverlap/>
                                  </w:pPr>
                                  <w:r>
                                    <w:t>U.S. History</w:t>
                                  </w:r>
                                  <w:r w:rsidR="00667B70" w:rsidRPr="00C5631F">
                                    <w:tab/>
                                  </w:r>
                                  <w:r>
                                    <w:t>1</w:t>
                                  </w:r>
                                </w:p>
                                <w:p w:rsidR="00667B70" w:rsidRPr="00C5631F" w:rsidRDefault="009D4868" w:rsidP="00667B70">
                                  <w:pPr>
                                    <w:pStyle w:val="LeftColumnText"/>
                                    <w:tabs>
                                      <w:tab w:val="left" w:pos="1980"/>
                                    </w:tabs>
                                    <w:suppressOverlap/>
                                  </w:pPr>
                                  <w:r>
                                    <w:t>World History</w:t>
                                  </w:r>
                                  <w:r w:rsidR="00667B70" w:rsidRPr="00C5631F">
                                    <w:tab/>
                                  </w:r>
                                  <w:r>
                                    <w:t>2</w:t>
                                  </w:r>
                                </w:p>
                                <w:p w:rsidR="00667B70" w:rsidRPr="00C5631F" w:rsidRDefault="009D4868" w:rsidP="00667B70">
                                  <w:pPr>
                                    <w:pStyle w:val="LeftColumnText"/>
                                    <w:tabs>
                                      <w:tab w:val="left" w:pos="1980"/>
                                    </w:tabs>
                                    <w:suppressOverlap/>
                                  </w:pPr>
                                  <w:r>
                                    <w:t>Geography</w:t>
                                  </w:r>
                                  <w:r w:rsidR="00667B70" w:rsidRPr="00C5631F">
                                    <w:tab/>
                                  </w:r>
                                  <w:r>
                                    <w:t>2</w:t>
                                  </w:r>
                                </w:p>
                                <w:p w:rsidR="00667B70" w:rsidRPr="00C5631F" w:rsidRDefault="009D4868" w:rsidP="00667B70">
                                  <w:pPr>
                                    <w:pStyle w:val="LeftColumnText"/>
                                    <w:tabs>
                                      <w:tab w:val="left" w:pos="1980"/>
                                    </w:tabs>
                                    <w:suppressOverlap/>
                                  </w:pPr>
                                  <w:r>
                                    <w:t>Upcoming Events</w:t>
                                  </w:r>
                                  <w:r w:rsidR="00667B70" w:rsidRPr="00C5631F">
                                    <w:tab/>
                                  </w:r>
                                  <w:r>
                                    <w:t>2</w:t>
                                  </w:r>
                                </w:p>
                                <w:p w:rsidR="00667B70" w:rsidRDefault="009D4868" w:rsidP="00667B70">
                                  <w:pPr>
                                    <w:pStyle w:val="LeftColumnText"/>
                                    <w:tabs>
                                      <w:tab w:val="left" w:pos="1980"/>
                                    </w:tabs>
                                    <w:suppressOverlap/>
                                  </w:pPr>
                                  <w:r>
                                    <w:t>Leadership</w:t>
                                  </w:r>
                                  <w:r w:rsidR="00667B70">
                                    <w:tab/>
                                  </w:r>
                                  <w:r>
                                    <w:t>3</w:t>
                                  </w:r>
                                </w:p>
                                <w:p w:rsidR="00667B70" w:rsidRDefault="009D4868" w:rsidP="00667B70">
                                  <w:pPr>
                                    <w:pStyle w:val="LeftColumnText"/>
                                    <w:tabs>
                                      <w:tab w:val="left" w:pos="1980"/>
                                    </w:tabs>
                                    <w:suppressOverlap/>
                                  </w:pPr>
                                  <w:r>
                                    <w:t>Rock Around the Clock</w:t>
                                  </w:r>
                                  <w:r w:rsidR="00667B70">
                                    <w:tab/>
                                  </w:r>
                                  <w:r>
                                    <w:t>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3.75pt;margin-top:390.05pt;width:121.3pt;height:17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IltA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" filled="f" stroked="f">
                      <v:textbox style="mso-fit-shape-to-text:t">
                        <w:txbxContent>
                          <w:p w:rsidR="00667B70" w:rsidRPr="00C5631F" w:rsidRDefault="00AF7875" w:rsidP="00667B70">
                            <w:pPr>
                              <w:pStyle w:val="LCTBold"/>
                              <w:suppressOverlap/>
                            </w:pPr>
                            <w:r>
                              <w:t>Contents</w:t>
                            </w:r>
                          </w:p>
                          <w:p w:rsidR="00667B70" w:rsidRPr="00C5631F" w:rsidRDefault="009D4868" w:rsidP="00667B70">
                            <w:pPr>
                              <w:pStyle w:val="LeftColumnText"/>
                              <w:tabs>
                                <w:tab w:val="left" w:pos="1980"/>
                              </w:tabs>
                              <w:suppressOverlap/>
                            </w:pPr>
                            <w:r>
                              <w:t>Introduction</w:t>
                            </w:r>
                            <w:r w:rsidR="00667B70" w:rsidRPr="00C5631F">
                              <w:tab/>
                            </w:r>
                            <w:r>
                              <w:t>1</w:t>
                            </w:r>
                          </w:p>
                          <w:p w:rsidR="00667B70" w:rsidRPr="00C5631F" w:rsidRDefault="009D4868" w:rsidP="00667B70">
                            <w:pPr>
                              <w:pStyle w:val="LeftColumnText"/>
                              <w:tabs>
                                <w:tab w:val="left" w:pos="1980"/>
                              </w:tabs>
                              <w:suppressOverlap/>
                            </w:pPr>
                            <w:r>
                              <w:t>U.S. History</w:t>
                            </w:r>
                            <w:r w:rsidR="00667B70" w:rsidRPr="00C5631F">
                              <w:tab/>
                            </w:r>
                            <w:r>
                              <w:t>1</w:t>
                            </w:r>
                          </w:p>
                          <w:p w:rsidR="00667B70" w:rsidRPr="00C5631F" w:rsidRDefault="009D4868" w:rsidP="00667B70">
                            <w:pPr>
                              <w:pStyle w:val="LeftColumnText"/>
                              <w:tabs>
                                <w:tab w:val="left" w:pos="1980"/>
                              </w:tabs>
                              <w:suppressOverlap/>
                            </w:pPr>
                            <w:r>
                              <w:t>World History</w:t>
                            </w:r>
                            <w:r w:rsidR="00667B70" w:rsidRPr="00C5631F">
                              <w:tab/>
                            </w:r>
                            <w:r>
                              <w:t>2</w:t>
                            </w:r>
                          </w:p>
                          <w:p w:rsidR="00667B70" w:rsidRPr="00C5631F" w:rsidRDefault="009D4868" w:rsidP="00667B70">
                            <w:pPr>
                              <w:pStyle w:val="LeftColumnText"/>
                              <w:tabs>
                                <w:tab w:val="left" w:pos="1980"/>
                              </w:tabs>
                              <w:suppressOverlap/>
                            </w:pPr>
                            <w:r>
                              <w:t>Geography</w:t>
                            </w:r>
                            <w:r w:rsidR="00667B70" w:rsidRPr="00C5631F">
                              <w:tab/>
                            </w:r>
                            <w:r>
                              <w:t>2</w:t>
                            </w:r>
                          </w:p>
                          <w:p w:rsidR="00667B70" w:rsidRPr="00C5631F" w:rsidRDefault="009D4868" w:rsidP="00667B70">
                            <w:pPr>
                              <w:pStyle w:val="LeftColumnText"/>
                              <w:tabs>
                                <w:tab w:val="left" w:pos="1980"/>
                              </w:tabs>
                              <w:suppressOverlap/>
                            </w:pPr>
                            <w:r>
                              <w:t>Upcoming Events</w:t>
                            </w:r>
                            <w:r w:rsidR="00667B70" w:rsidRPr="00C5631F">
                              <w:tab/>
                            </w:r>
                            <w:r>
                              <w:t>2</w:t>
                            </w:r>
                          </w:p>
                          <w:p w:rsidR="00667B70" w:rsidRDefault="009D4868" w:rsidP="00667B70">
                            <w:pPr>
                              <w:pStyle w:val="LeftColumnText"/>
                              <w:tabs>
                                <w:tab w:val="left" w:pos="1980"/>
                              </w:tabs>
                              <w:suppressOverlap/>
                            </w:pPr>
                            <w:r>
                              <w:t>Leadership</w:t>
                            </w:r>
                            <w:r w:rsidR="00667B70">
                              <w:tab/>
                            </w:r>
                            <w:r>
                              <w:t>3</w:t>
                            </w:r>
                          </w:p>
                          <w:p w:rsidR="00667B70" w:rsidRDefault="009D4868" w:rsidP="00667B70">
                            <w:pPr>
                              <w:pStyle w:val="LeftColumnText"/>
                              <w:tabs>
                                <w:tab w:val="left" w:pos="1980"/>
                              </w:tabs>
                              <w:suppressOverlap/>
                            </w:pPr>
                            <w:r>
                              <w:t>Rock Around the Clock</w:t>
                            </w:r>
                            <w:r w:rsidR="00667B70">
                              <w:tab/>
                            </w:r>
                            <w:r>
                              <w:t>3</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66675</wp:posOffset>
                      </wp:positionH>
                      <wp:positionV relativeFrom="page">
                        <wp:posOffset>236220</wp:posOffset>
                      </wp:positionV>
                      <wp:extent cx="1540510" cy="1613535"/>
                      <wp:effectExtent l="0" t="0" r="2540" b="0"/>
                      <wp:wrapNone/>
                      <wp:docPr id="6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B70" w:rsidRPr="00C5631F" w:rsidRDefault="00AF7875" w:rsidP="00667B70">
                                  <w:pPr>
                                    <w:pStyle w:val="LCTBold"/>
                                  </w:pPr>
                                  <w:r>
                                    <w:t>Of Special Interest</w:t>
                                  </w:r>
                                </w:p>
                                <w:p w:rsidR="001D0A27" w:rsidRPr="00C5631F" w:rsidRDefault="001D0A27" w:rsidP="00667B70">
                                  <w:pPr>
                                    <w:pStyle w:val="LeftColumnText"/>
                                    <w:suppressOverlap/>
                                  </w:pPr>
                                  <w:r>
                                    <w:t>Visit our website to help raffle raise money for prom</w:t>
                                  </w:r>
                                  <w:proofErr w:type="gramStart"/>
                                  <w:r>
                                    <w:t>:</w:t>
                                  </w:r>
                                  <w:proofErr w:type="gramEnd"/>
                                  <w:r>
                                    <w:br/>
                                    <w:t xml:space="preserve">raffle4prom.weebly.com </w:t>
                                  </w:r>
                                </w:p>
                                <w:p w:rsidR="00667B70" w:rsidRPr="00C5631F" w:rsidRDefault="00B542A7" w:rsidP="00667B70">
                                  <w:pPr>
                                    <w:pStyle w:val="LeftColumnText"/>
                                    <w:suppressOverlap/>
                                  </w:pPr>
                                  <w:r>
                                    <w:t xml:space="preserve">Interested in buying this year’s </w:t>
                                  </w:r>
                                  <w:proofErr w:type="spellStart"/>
                                  <w:r>
                                    <w:t>Rainshadow</w:t>
                                  </w:r>
                                  <w:proofErr w:type="spellEnd"/>
                                  <w:r>
                                    <w:t xml:space="preserve"> t-shirt and/or sweatshirt? Ask your student to bring home a pre-order form.</w:t>
                                  </w:r>
                                </w:p>
                                <w:p w:rsidR="00667B70" w:rsidRDefault="00B542A7" w:rsidP="00667B70">
                                  <w:pPr>
                                    <w:pStyle w:val="LeftColumnText"/>
                                    <w:suppressOverlap/>
                                  </w:pPr>
                                  <w:r>
                                    <w:t>If you know any former RCCHS students please let them know about our “Alumni Ice-cream Social” coming up on March 7</w:t>
                                  </w:r>
                                  <w:r w:rsidRPr="00B542A7">
                                    <w:rPr>
                                      <w:vertAlign w:val="superscript"/>
                                    </w:rPr>
                                    <w:t>th</w:t>
                                  </w:r>
                                  <w:r>
                                    <w:t xml:space="preserve">.  </w:t>
                                  </w:r>
                                  <w:r w:rsidR="00667B70">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27" type="#_x0000_t202" style="position:absolute;margin-left:5.25pt;margin-top:18.6pt;width:121.3pt;height:12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0buA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" filled="f" stroked="f">
                      <v:textbox style="mso-fit-shape-to-text:t">
                        <w:txbxContent>
                          <w:p w:rsidR="00667B70" w:rsidRPr="00C5631F" w:rsidRDefault="00AF7875" w:rsidP="00667B70">
                            <w:pPr>
                              <w:pStyle w:val="LCTBold"/>
                            </w:pPr>
                            <w:r>
                              <w:t>Of Special Interest</w:t>
                            </w:r>
                          </w:p>
                          <w:p w:rsidR="001D0A27" w:rsidRPr="00C5631F" w:rsidRDefault="001D0A27" w:rsidP="00667B70">
                            <w:pPr>
                              <w:pStyle w:val="LeftColumnText"/>
                              <w:suppressOverlap/>
                            </w:pPr>
                            <w:r>
                              <w:t>Visit our website to help raffle raise money for prom</w:t>
                            </w:r>
                            <w:proofErr w:type="gramStart"/>
                            <w:r>
                              <w:t>:</w:t>
                            </w:r>
                            <w:proofErr w:type="gramEnd"/>
                            <w:r>
                              <w:br/>
                              <w:t xml:space="preserve">raffle4prom.weebly.com </w:t>
                            </w:r>
                          </w:p>
                          <w:p w:rsidR="00667B70" w:rsidRPr="00C5631F" w:rsidRDefault="00B542A7" w:rsidP="00667B70">
                            <w:pPr>
                              <w:pStyle w:val="LeftColumnText"/>
                              <w:suppressOverlap/>
                            </w:pPr>
                            <w:r>
                              <w:t xml:space="preserve">Interested in buying this year’s </w:t>
                            </w:r>
                            <w:proofErr w:type="spellStart"/>
                            <w:r>
                              <w:t>Rainshadow</w:t>
                            </w:r>
                            <w:proofErr w:type="spellEnd"/>
                            <w:r>
                              <w:t xml:space="preserve"> t-shirt and/or sweatshirt? Ask your student to bring home a pre-order form.</w:t>
                            </w:r>
                          </w:p>
                          <w:p w:rsidR="00667B70" w:rsidRDefault="00B542A7" w:rsidP="00667B70">
                            <w:pPr>
                              <w:pStyle w:val="LeftColumnText"/>
                              <w:suppressOverlap/>
                            </w:pPr>
                            <w:r>
                              <w:t>If you know any former RCCHS students please let them know about our “Alumni Ice-cream Social” coming up on March 7</w:t>
                            </w:r>
                            <w:r w:rsidRPr="00B542A7">
                              <w:rPr>
                                <w:vertAlign w:val="superscript"/>
                              </w:rPr>
                              <w:t>th</w:t>
                            </w:r>
                            <w:r>
                              <w:t xml:space="preserve">.  </w:t>
                            </w:r>
                            <w:r w:rsidR="00667B70">
                              <w:t xml:space="preserve"> </w:t>
                            </w:r>
                          </w:p>
                        </w:txbxContent>
                      </v:textbox>
                      <w10:wrap anchorx="page" anchory="page"/>
                    </v:shape>
                  </w:pict>
                </mc:Fallback>
              </mc:AlternateContent>
            </w:r>
          </w:p>
        </w:tc>
        <w:tc>
          <w:tcPr>
            <w:tcW w:w="7831" w:type="dxa"/>
            <w:gridSpan w:val="4"/>
            <w:shd w:val="clear" w:color="auto" w:fill="auto"/>
          </w:tcPr>
          <w:p w:rsidR="00667B70" w:rsidRPr="00B614BB" w:rsidRDefault="00FE7219" w:rsidP="00FE7219">
            <w:r>
              <w:rPr>
                <w:noProof/>
              </w:rPr>
              <w:drawing>
                <wp:anchor distT="0" distB="0" distL="114300" distR="114300" simplePos="0" relativeHeight="251693056" behindDoc="1" locked="0" layoutInCell="1" allowOverlap="1">
                  <wp:simplePos x="0" y="0"/>
                  <wp:positionH relativeFrom="column">
                    <wp:posOffset>1162685</wp:posOffset>
                  </wp:positionH>
                  <wp:positionV relativeFrom="paragraph">
                    <wp:posOffset>20955</wp:posOffset>
                  </wp:positionV>
                  <wp:extent cx="2486025" cy="1077595"/>
                  <wp:effectExtent l="19050" t="19050" r="28575" b="27305"/>
                  <wp:wrapTight wrapText="bothSides">
                    <wp:wrapPolygon edited="0">
                      <wp:start x="-166" y="-382"/>
                      <wp:lineTo x="-166" y="21765"/>
                      <wp:lineTo x="21683" y="21765"/>
                      <wp:lineTo x="21683" y="-382"/>
                      <wp:lineTo x="-166" y="-382"/>
                    </wp:wrapPolygon>
                  </wp:wrapTight>
                  <wp:docPr id="3" name="Picture 3" descr="http://www.rainshadowcchs.org/wp-content/uploads/2013/08/Screen-Shot-2013-08-06-at-11.48.48-AM-980x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inshadowcchs.org/wp-content/uploads/2013/08/Screen-Shot-2013-08-06-at-11.48.48-AM-980x42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10775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667B70">
        <w:tblPrEx>
          <w:tblCellMar>
            <w:top w:w="0" w:type="dxa"/>
            <w:bottom w:w="0" w:type="dxa"/>
          </w:tblCellMar>
        </w:tblPrEx>
        <w:trPr>
          <w:trHeight w:val="720"/>
          <w:jc w:val="center"/>
        </w:trPr>
        <w:tc>
          <w:tcPr>
            <w:tcW w:w="2609" w:type="dxa"/>
            <w:vMerge/>
            <w:shd w:val="clear" w:color="auto" w:fill="auto"/>
          </w:tcPr>
          <w:p w:rsidR="00667B70" w:rsidRDefault="00667B70" w:rsidP="00667B70"/>
        </w:tc>
        <w:tc>
          <w:tcPr>
            <w:tcW w:w="7831" w:type="dxa"/>
            <w:gridSpan w:val="4"/>
            <w:shd w:val="clear" w:color="auto" w:fill="auto"/>
          </w:tcPr>
          <w:p w:rsidR="00667B70" w:rsidRDefault="004D5226" w:rsidP="00667B70">
            <w:pPr>
              <w:pStyle w:val="Heading2"/>
            </w:pPr>
            <w:r>
              <w:t>Introduction</w:t>
            </w:r>
          </w:p>
        </w:tc>
      </w:tr>
      <w:tr w:rsidR="00667B70">
        <w:tblPrEx>
          <w:tblCellMar>
            <w:top w:w="0" w:type="dxa"/>
            <w:bottom w:w="0" w:type="dxa"/>
          </w:tblCellMar>
        </w:tblPrEx>
        <w:trPr>
          <w:trHeight w:val="4607"/>
          <w:jc w:val="center"/>
        </w:trPr>
        <w:tc>
          <w:tcPr>
            <w:tcW w:w="2609" w:type="dxa"/>
            <w:vMerge/>
            <w:shd w:val="clear" w:color="auto" w:fill="auto"/>
          </w:tcPr>
          <w:p w:rsidR="00667B70" w:rsidRDefault="00667B70" w:rsidP="00667B70"/>
        </w:tc>
        <w:tc>
          <w:tcPr>
            <w:tcW w:w="2617" w:type="dxa"/>
            <w:shd w:val="clear" w:color="auto" w:fill="auto"/>
          </w:tcPr>
          <w:p w:rsidR="00667B70" w:rsidRDefault="00D84596" w:rsidP="00667B70">
            <w:r>
              <w:rPr>
                <w:noProof/>
              </w:rPr>
              <mc:AlternateContent>
                <mc:Choice Requires="wps">
                  <w:drawing>
                    <wp:anchor distT="0" distB="0" distL="114300" distR="114300" simplePos="0" relativeHeight="251651072" behindDoc="0" locked="0" layoutInCell="1" allowOverlap="1">
                      <wp:simplePos x="0" y="0"/>
                      <wp:positionH relativeFrom="page">
                        <wp:posOffset>47625</wp:posOffset>
                      </wp:positionH>
                      <wp:positionV relativeFrom="page">
                        <wp:posOffset>0</wp:posOffset>
                      </wp:positionV>
                      <wp:extent cx="1554480" cy="2743200"/>
                      <wp:effectExtent l="0" t="0" r="0" b="0"/>
                      <wp:wrapNone/>
                      <wp:docPr id="6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9527D0" w:rsidRDefault="009527D0" w:rsidP="00B071DE">
                                  <w:pPr>
                                    <w:pStyle w:val="NewsletterBodyText"/>
                                  </w:pPr>
                                  <w:r>
                                    <w:t>Dear students, parents, and guardians:</w:t>
                                  </w:r>
                                </w:p>
                                <w:p w:rsidR="009527D0" w:rsidRDefault="004D5226" w:rsidP="00B071DE">
                                  <w:pPr>
                                    <w:pStyle w:val="NewsletterBodyText"/>
                                  </w:pPr>
                                  <w:r>
                                    <w:t xml:space="preserve">As most of you know </w:t>
                                  </w:r>
                                  <w:proofErr w:type="spellStart"/>
                                  <w:r>
                                    <w:t>Rainshadow</w:t>
                                  </w:r>
                                  <w:proofErr w:type="spellEnd"/>
                                  <w:r>
                                    <w:t xml:space="preserve"> is going through accreditation this year. As a part of this process many of you have filled out parent/student surveys about our school. As the teachers reviewed the results of these surveys</w:t>
                                  </w:r>
                                  <w:r w:rsidR="008904C7">
                                    <w:t>, I</w:t>
                                  </w:r>
                                  <w:r w:rsidR="00457C56">
                                    <w:t xml:space="preserve"> noticed that for the most part parents would like us</w:t>
                                  </w:r>
                                  <w:r w:rsidR="008904C7">
                                    <w:t>,</w:t>
                                  </w:r>
                                  <w:r w:rsidR="00457C56">
                                    <w:t xml:space="preserve"> as teachers</w:t>
                                  </w:r>
                                  <w:r w:rsidR="008904C7">
                                    <w:t>,</w:t>
                                  </w:r>
                                  <w:r w:rsidR="00457C56">
                                    <w:t xml:space="preserve"> to find more ways to communicate with you. Students, you were interested in knowing what is coming up in</w:t>
                                  </w:r>
                                  <w:r w:rsidR="008904C7">
                                    <w:t xml:space="preserve"> your</w:t>
                                  </w:r>
                                  <w:r w:rsidR="00457C56">
                                    <w:t xml:space="preserve"> classes. </w:t>
                                  </w:r>
                                </w:p>
                                <w:p w:rsidR="00667B70" w:rsidRDefault="00457C56" w:rsidP="008904C7">
                                  <w:pPr>
                                    <w:pStyle w:val="NewsletterBodyText"/>
                                  </w:pPr>
                                  <w:r>
                                    <w:t xml:space="preserve">In an effort to be more communicative I have decided to put out a quarterly newsletter. My goal is to </w:t>
                                  </w:r>
                                  <w:r w:rsidR="00F33B8B">
                                    <w:t xml:space="preserve">publish a newsletter with information on what is going on in each of my classes, and some general information about school news during the middle of each quarter. Hopefully </w:t>
                                  </w:r>
                                  <w:r w:rsidR="008904C7">
                                    <w:t xml:space="preserve">this will help everyone stay more informed, and feel more up to date. </w:t>
                                  </w:r>
                                </w:p>
                                <w:p w:rsidR="008904C7" w:rsidRDefault="008904C7" w:rsidP="008904C7">
                                  <w:pPr>
                                    <w:pStyle w:val="NewsletterBodyText"/>
                                  </w:pPr>
                                  <w:r>
                                    <w:t>If you have any questions, concerns, or anything you feel should be published in the newsletter</w:t>
                                  </w:r>
                                  <w:r w:rsidR="00373C79">
                                    <w:t>, do</w:t>
                                  </w:r>
                                  <w:r>
                                    <w:t xml:space="preserve"> not hesitate to contact me. Email is usually the fastest way to do this, but you can also call the school.</w:t>
                                  </w:r>
                                </w:p>
                                <w:p w:rsidR="008904C7" w:rsidRPr="008904C7" w:rsidRDefault="008904C7" w:rsidP="008904C7">
                                  <w:pPr>
                                    <w:pStyle w:val="NewsletterBodyText"/>
                                  </w:pPr>
                                  <w:r>
                                    <w:rPr>
                                      <w:b/>
                                    </w:rPr>
                                    <w:t>Contact Information</w:t>
                                  </w:r>
                                  <w:proofErr w:type="gramStart"/>
                                  <w:r>
                                    <w:t>:</w:t>
                                  </w:r>
                                  <w:proofErr w:type="gramEnd"/>
                                  <w:r>
                                    <w:br/>
                                  </w:r>
                                  <w:hyperlink r:id="rId9" w:history="1">
                                    <w:r w:rsidRPr="00215125">
                                      <w:rPr>
                                        <w:rStyle w:val="Hyperlink"/>
                                      </w:rPr>
                                      <w:t>kristen@rainshadowcchs.org</w:t>
                                    </w:r>
                                  </w:hyperlink>
                                  <w:r>
                                    <w:t>775-</w:t>
                                  </w:r>
                                  <w:r w:rsidR="00742C0F">
                                    <w:t>3</w:t>
                                  </w:r>
                                  <w:r>
                                    <w:t>22-5566</w:t>
                                  </w:r>
                                </w:p>
                                <w:p w:rsidR="00667B70" w:rsidRDefault="00667B70" w:rsidP="00B071DE">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28" type="#_x0000_t202" style="position:absolute;margin-left:3.75pt;margin-top:0;width:122.4pt;height:3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KJ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" filled="f" stroked="f">
                      <v:textbox style="mso-next-textbox:#Text Box 91">
                        <w:txbxContent>
                          <w:p w:rsidR="009527D0" w:rsidRDefault="009527D0" w:rsidP="00B071DE">
                            <w:pPr>
                              <w:pStyle w:val="NewsletterBodyText"/>
                            </w:pPr>
                            <w:r>
                              <w:t>Dear students, parents, and guardians:</w:t>
                            </w:r>
                          </w:p>
                          <w:p w:rsidR="009527D0" w:rsidRDefault="004D5226" w:rsidP="00B071DE">
                            <w:pPr>
                              <w:pStyle w:val="NewsletterBodyText"/>
                            </w:pPr>
                            <w:r>
                              <w:t xml:space="preserve">As most of you know </w:t>
                            </w:r>
                            <w:proofErr w:type="spellStart"/>
                            <w:r>
                              <w:t>Rainshadow</w:t>
                            </w:r>
                            <w:proofErr w:type="spellEnd"/>
                            <w:r>
                              <w:t xml:space="preserve"> is going through accreditation this year. As a part of this process many of you have filled out parent/student surveys about our school. As the teachers reviewed the results of these surveys</w:t>
                            </w:r>
                            <w:r w:rsidR="008904C7">
                              <w:t>, I</w:t>
                            </w:r>
                            <w:r w:rsidR="00457C56">
                              <w:t xml:space="preserve"> noticed that for the most part parents would like us</w:t>
                            </w:r>
                            <w:r w:rsidR="008904C7">
                              <w:t>,</w:t>
                            </w:r>
                            <w:r w:rsidR="00457C56">
                              <w:t xml:space="preserve"> as teachers</w:t>
                            </w:r>
                            <w:r w:rsidR="008904C7">
                              <w:t>,</w:t>
                            </w:r>
                            <w:r w:rsidR="00457C56">
                              <w:t xml:space="preserve"> to find more ways to communicate with you. Students, you were interested in knowing what is coming up in</w:t>
                            </w:r>
                            <w:r w:rsidR="008904C7">
                              <w:t xml:space="preserve"> your</w:t>
                            </w:r>
                            <w:r w:rsidR="00457C56">
                              <w:t xml:space="preserve"> classes. </w:t>
                            </w:r>
                          </w:p>
                          <w:p w:rsidR="00667B70" w:rsidRDefault="00457C56" w:rsidP="008904C7">
                            <w:pPr>
                              <w:pStyle w:val="NewsletterBodyText"/>
                            </w:pPr>
                            <w:r>
                              <w:t xml:space="preserve">In an effort to be more communicative I have decided to put out a quarterly newsletter. My goal is to </w:t>
                            </w:r>
                            <w:r w:rsidR="00F33B8B">
                              <w:t xml:space="preserve">publish a newsletter with information on what is going on in each of my classes, and some general information about school news during the middle of each quarter. Hopefully </w:t>
                            </w:r>
                            <w:r w:rsidR="008904C7">
                              <w:t xml:space="preserve">this will help everyone stay more informed, and feel more up to date. </w:t>
                            </w:r>
                          </w:p>
                          <w:p w:rsidR="008904C7" w:rsidRDefault="008904C7" w:rsidP="008904C7">
                            <w:pPr>
                              <w:pStyle w:val="NewsletterBodyText"/>
                            </w:pPr>
                            <w:r>
                              <w:t>If you have any questions, concerns, or anything you feel should be published in the newsletter</w:t>
                            </w:r>
                            <w:r w:rsidR="00373C79">
                              <w:t>, do</w:t>
                            </w:r>
                            <w:r>
                              <w:t xml:space="preserve"> not hesitate to contact me. Email is usually the fastest way to do this, but you can also call the school.</w:t>
                            </w:r>
                          </w:p>
                          <w:p w:rsidR="008904C7" w:rsidRPr="008904C7" w:rsidRDefault="008904C7" w:rsidP="008904C7">
                            <w:pPr>
                              <w:pStyle w:val="NewsletterBodyText"/>
                            </w:pPr>
                            <w:r>
                              <w:rPr>
                                <w:b/>
                              </w:rPr>
                              <w:t>Contact Information</w:t>
                            </w:r>
                            <w:proofErr w:type="gramStart"/>
                            <w:r>
                              <w:t>:</w:t>
                            </w:r>
                            <w:proofErr w:type="gramEnd"/>
                            <w:r>
                              <w:br/>
                            </w:r>
                            <w:hyperlink r:id="rId10" w:history="1">
                              <w:r w:rsidRPr="00215125">
                                <w:rPr>
                                  <w:rStyle w:val="Hyperlink"/>
                                </w:rPr>
                                <w:t>kristen@rainshadowcchs.org</w:t>
                              </w:r>
                            </w:hyperlink>
                            <w:r>
                              <w:t>775-</w:t>
                            </w:r>
                            <w:r w:rsidR="00742C0F">
                              <w:t>3</w:t>
                            </w:r>
                            <w:r>
                              <w:t>22-5566</w:t>
                            </w:r>
                          </w:p>
                          <w:p w:rsidR="00667B70" w:rsidRDefault="00667B70" w:rsidP="00B071DE">
                            <w:pPr>
                              <w:pStyle w:val="NewsletterBodyText"/>
                            </w:pPr>
                          </w:p>
                        </w:txbxContent>
                      </v:textbox>
                      <w10:wrap anchorx="page" anchory="page"/>
                    </v:shape>
                  </w:pict>
                </mc:Fallback>
              </mc:AlternateContent>
            </w:r>
          </w:p>
        </w:tc>
        <w:tc>
          <w:tcPr>
            <w:tcW w:w="2617" w:type="dxa"/>
            <w:gridSpan w:val="2"/>
            <w:shd w:val="clear" w:color="auto" w:fill="auto"/>
          </w:tcPr>
          <w:p w:rsidR="00667B70" w:rsidRDefault="00D84596" w:rsidP="00667B70">
            <w:r>
              <w:rPr>
                <w:noProof/>
              </w:rPr>
              <mc:AlternateContent>
                <mc:Choice Requires="wps">
                  <w:drawing>
                    <wp:anchor distT="0" distB="0" distL="114300" distR="114300" simplePos="0" relativeHeight="251652096" behindDoc="0" locked="0" layoutInCell="1" allowOverlap="1">
                      <wp:simplePos x="0" y="0"/>
                      <wp:positionH relativeFrom="page">
                        <wp:posOffset>31750</wp:posOffset>
                      </wp:positionH>
                      <wp:positionV relativeFrom="page">
                        <wp:posOffset>0</wp:posOffset>
                      </wp:positionV>
                      <wp:extent cx="1554480" cy="2743200"/>
                      <wp:effectExtent l="3175" t="0" r="4445" b="0"/>
                      <wp:wrapNone/>
                      <wp:docPr id="6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29" type="#_x0000_t202" style="position:absolute;margin-left:2.5pt;margin-top:0;width:122.4pt;height:3in;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" filled="f" stroked="f">
                      <v:textbox style="mso-next-textbox:#Text Box 92">
                        <w:txbxContent/>
                      </v:textbox>
                      <w10:wrap anchorx="page" anchory="page"/>
                    </v:shape>
                  </w:pict>
                </mc:Fallback>
              </mc:AlternateContent>
            </w:r>
          </w:p>
        </w:tc>
        <w:tc>
          <w:tcPr>
            <w:tcW w:w="2597" w:type="dxa"/>
            <w:shd w:val="clear" w:color="auto" w:fill="auto"/>
          </w:tcPr>
          <w:p w:rsidR="00667B70" w:rsidRDefault="00D84596" w:rsidP="00667B70">
            <w:r>
              <w:rPr>
                <w:noProof/>
              </w:rPr>
              <mc:AlternateContent>
                <mc:Choice Requires="wps">
                  <w:drawing>
                    <wp:anchor distT="0" distB="0" distL="114300" distR="114300" simplePos="0" relativeHeight="251653120" behindDoc="0" locked="0" layoutInCell="1" allowOverlap="1">
                      <wp:simplePos x="0" y="0"/>
                      <wp:positionH relativeFrom="page">
                        <wp:posOffset>48895</wp:posOffset>
                      </wp:positionH>
                      <wp:positionV relativeFrom="page">
                        <wp:posOffset>23495</wp:posOffset>
                      </wp:positionV>
                      <wp:extent cx="1554480" cy="2628900"/>
                      <wp:effectExtent l="1270" t="4445" r="0" b="0"/>
                      <wp:wrapNone/>
                      <wp:docPr id="6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0" type="#_x0000_t202" style="position:absolute;margin-left:3.85pt;margin-top:1.85pt;width:122.4pt;height:20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" filled="f" stroked="f">
                      <v:textbox>
                        <w:txbxContent/>
                      </v:textbox>
                      <w10:wrap anchorx="page" anchory="page"/>
                    </v:shape>
                  </w:pict>
                </mc:Fallback>
              </mc:AlternateContent>
            </w:r>
          </w:p>
        </w:tc>
      </w:tr>
      <w:tr w:rsidR="00667B70">
        <w:tblPrEx>
          <w:tblCellMar>
            <w:top w:w="0" w:type="dxa"/>
            <w:bottom w:w="0" w:type="dxa"/>
          </w:tblCellMar>
        </w:tblPrEx>
        <w:trPr>
          <w:trHeight w:val="720"/>
          <w:jc w:val="center"/>
        </w:trPr>
        <w:tc>
          <w:tcPr>
            <w:tcW w:w="2609" w:type="dxa"/>
            <w:vMerge/>
            <w:shd w:val="clear" w:color="auto" w:fill="auto"/>
          </w:tcPr>
          <w:p w:rsidR="00667B70" w:rsidRDefault="00667B70" w:rsidP="00667B70"/>
        </w:tc>
        <w:tc>
          <w:tcPr>
            <w:tcW w:w="7831" w:type="dxa"/>
            <w:gridSpan w:val="4"/>
            <w:shd w:val="clear" w:color="auto" w:fill="auto"/>
          </w:tcPr>
          <w:p w:rsidR="00667B70" w:rsidRDefault="001D0A27" w:rsidP="00667B70">
            <w:pPr>
              <w:pStyle w:val="Heading2"/>
            </w:pPr>
            <w:r>
              <w:t>U.S. History</w:t>
            </w:r>
          </w:p>
        </w:tc>
      </w:tr>
      <w:tr w:rsidR="00667B70">
        <w:tblPrEx>
          <w:tblCellMar>
            <w:top w:w="0" w:type="dxa"/>
            <w:bottom w:w="0" w:type="dxa"/>
          </w:tblCellMar>
        </w:tblPrEx>
        <w:trPr>
          <w:trHeight w:val="4823"/>
          <w:jc w:val="center"/>
        </w:trPr>
        <w:tc>
          <w:tcPr>
            <w:tcW w:w="2609" w:type="dxa"/>
            <w:vMerge/>
            <w:shd w:val="clear" w:color="auto" w:fill="auto"/>
          </w:tcPr>
          <w:p w:rsidR="00667B70" w:rsidRDefault="00667B70" w:rsidP="00667B70"/>
        </w:tc>
        <w:tc>
          <w:tcPr>
            <w:tcW w:w="2617" w:type="dxa"/>
            <w:shd w:val="clear" w:color="auto" w:fill="auto"/>
          </w:tcPr>
          <w:p w:rsidR="00667B70" w:rsidRDefault="00D84596" w:rsidP="00667B70">
            <w:r>
              <w:rPr>
                <w:noProof/>
              </w:rPr>
              <mc:AlternateContent>
                <mc:Choice Requires="wps">
                  <w:drawing>
                    <wp:anchor distT="0" distB="0" distL="114300" distR="114300" simplePos="0" relativeHeight="251656192" behindDoc="0" locked="0" layoutInCell="1" allowOverlap="1">
                      <wp:simplePos x="0" y="0"/>
                      <wp:positionH relativeFrom="page">
                        <wp:posOffset>3376930</wp:posOffset>
                      </wp:positionH>
                      <wp:positionV relativeFrom="page">
                        <wp:posOffset>4445</wp:posOffset>
                      </wp:positionV>
                      <wp:extent cx="1554480" cy="2743200"/>
                      <wp:effectExtent l="0" t="4445" r="2540" b="0"/>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31" type="#_x0000_t202" style="position:absolute;margin-left:265.9pt;margin-top:.35pt;width:122.4pt;height:3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" filled="f" stroked="f">
                      <v:textbox style="mso-fit-shape-to-text:t">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1701800</wp:posOffset>
                      </wp:positionH>
                      <wp:positionV relativeFrom="page">
                        <wp:posOffset>4445</wp:posOffset>
                      </wp:positionV>
                      <wp:extent cx="1554480" cy="2743200"/>
                      <wp:effectExtent l="0" t="4445" r="1270" b="0"/>
                      <wp:wrapNone/>
                      <wp:docPr id="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2" type="#_x0000_t202" style="position:absolute;margin-left:134pt;margin-top:.35pt;width:122.4pt;height:3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" filled="f" stroked="f">
                      <v:textbox style="mso-next-textbox:#Text Box 95">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60325</wp:posOffset>
                      </wp:positionH>
                      <wp:positionV relativeFrom="page">
                        <wp:posOffset>4445</wp:posOffset>
                      </wp:positionV>
                      <wp:extent cx="1554480" cy="2743200"/>
                      <wp:effectExtent l="3175" t="4445" r="4445" b="0"/>
                      <wp:wrapNone/>
                      <wp:docPr id="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8904C7" w:rsidRDefault="008904C7" w:rsidP="00B071DE">
                                  <w:pPr>
                                    <w:pStyle w:val="NewsletterBodyText"/>
                                  </w:pPr>
                                  <w:r>
                                    <w:t>U.S. History is generally an 11</w:t>
                                  </w:r>
                                  <w:r w:rsidRPr="008904C7">
                                    <w:rPr>
                                      <w:vertAlign w:val="superscript"/>
                                    </w:rPr>
                                    <w:t>th</w:t>
                                  </w:r>
                                  <w:r>
                                    <w:t xml:space="preserve"> grade class. </w:t>
                                  </w:r>
                                </w:p>
                                <w:p w:rsidR="008904C7" w:rsidRPr="008904C7" w:rsidRDefault="008904C7" w:rsidP="00B071DE">
                                  <w:pPr>
                                    <w:pStyle w:val="NewsletterBodyText"/>
                                  </w:pPr>
                                  <w:r>
                                    <w:t xml:space="preserve">Right now we are finishing an essay examining the role that yellow journalism played in starting the Spanish-American War. This is in the first part of our “American Imperialism &amp; World War I” unit. The students have been working hard to use the Jane Schaffer writing method to write a persuasive essay due this week. I am looking forward to reading them, and seeing how your writing has improved since the </w:t>
                                  </w:r>
                                  <w:r>
                                    <w:rPr>
                                      <w:i/>
                                    </w:rPr>
                                    <w:t xml:space="preserve">Declaration of Independence </w:t>
                                  </w:r>
                                  <w:r>
                                    <w:t>essay that we wrote in the first quart</w:t>
                                  </w:r>
                                  <w:r w:rsidR="004C7A8C">
                                    <w:t>er</w:t>
                                  </w:r>
                                  <w:r>
                                    <w:t xml:space="preserve"> of the school year. </w:t>
                                  </w:r>
                                </w:p>
                                <w:p w:rsidR="008904C7" w:rsidRDefault="008904C7" w:rsidP="00B071DE">
                                  <w:pPr>
                                    <w:pStyle w:val="NewsletterBodyText"/>
                                  </w:pPr>
                                  <w:r>
                                    <w:t>Coming up, we will be reviewing U.S. involvement in World War I</w:t>
                                  </w:r>
                                  <w:r w:rsidR="0080721A">
                                    <w:t>. We will start by reviewing last year’s World History lessons on WWI, and then move into learning about how the war was affected by the involvement of the United States. We will also look at how the war played a role in the U.S. economy, the lives of American women, the Great Migration, the draft, and wartime propaganda. We will finish this unit with a lesson on President Wilson’s 14 points, specifically his idea for the League of Nations.</w:t>
                                  </w:r>
                                </w:p>
                                <w:p w:rsidR="00667B70" w:rsidRPr="00FF24CD" w:rsidRDefault="00667B70" w:rsidP="00B071DE">
                                  <w:pPr>
                                    <w:pStyle w:val="NewsletterBodyText"/>
                                  </w:pPr>
                                  <w:r>
                                    <w:t xml:space="preserve"> </w:t>
                                  </w:r>
                                  <w:r w:rsidR="0080721A">
                                    <w:t xml:space="preserve">Our next unit will be the Roaring 20’s. In this unit we will be watching </w:t>
                                  </w:r>
                                  <w:r w:rsidR="0080721A">
                                    <w:rPr>
                                      <w:i/>
                                    </w:rPr>
                                    <w:t>The</w:t>
                                  </w:r>
                                  <w:r w:rsidR="00FF24CD">
                                    <w:rPr>
                                      <w:i/>
                                    </w:rPr>
                                    <w:t xml:space="preserve"> Great Gatsby</w:t>
                                  </w:r>
                                  <w:r w:rsidR="00FF24CD">
                                    <w:t xml:space="preserve"> (1974), and students will be creating a magazine about the 1920’s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3" type="#_x0000_t202" style="position:absolute;margin-left:4.75pt;margin-top:.35pt;width:122.4pt;height:3in;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ytuA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" filled="f" stroked="f">
                      <v:textbox style="mso-next-textbox:#Text Box 94">
                        <w:txbxContent>
                          <w:p w:rsidR="008904C7" w:rsidRDefault="008904C7" w:rsidP="00B071DE">
                            <w:pPr>
                              <w:pStyle w:val="NewsletterBodyText"/>
                            </w:pPr>
                            <w:r>
                              <w:t>U.S. History is generally an 11</w:t>
                            </w:r>
                            <w:r w:rsidRPr="008904C7">
                              <w:rPr>
                                <w:vertAlign w:val="superscript"/>
                              </w:rPr>
                              <w:t>th</w:t>
                            </w:r>
                            <w:r>
                              <w:t xml:space="preserve"> grade class. </w:t>
                            </w:r>
                          </w:p>
                          <w:p w:rsidR="008904C7" w:rsidRPr="008904C7" w:rsidRDefault="008904C7" w:rsidP="00B071DE">
                            <w:pPr>
                              <w:pStyle w:val="NewsletterBodyText"/>
                            </w:pPr>
                            <w:r>
                              <w:t xml:space="preserve">Right now we are finishing an essay examining the role that yellow journalism played in starting the Spanish-American War. This is in the first part of our “American Imperialism &amp; World War I” unit. The students have been working hard to use the Jane Schaffer writing method to write a persuasive essay due this week. I am looking forward to reading them, and seeing how your writing has improved since the </w:t>
                            </w:r>
                            <w:r>
                              <w:rPr>
                                <w:i/>
                              </w:rPr>
                              <w:t xml:space="preserve">Declaration of Independence </w:t>
                            </w:r>
                            <w:r>
                              <w:t>essay that we wrote in the first quart</w:t>
                            </w:r>
                            <w:r w:rsidR="004C7A8C">
                              <w:t>er</w:t>
                            </w:r>
                            <w:r>
                              <w:t xml:space="preserve"> of the school year. </w:t>
                            </w:r>
                          </w:p>
                          <w:p w:rsidR="008904C7" w:rsidRDefault="008904C7" w:rsidP="00B071DE">
                            <w:pPr>
                              <w:pStyle w:val="NewsletterBodyText"/>
                            </w:pPr>
                            <w:r>
                              <w:t>Coming up, we will be reviewing U.S. involvement in World War I</w:t>
                            </w:r>
                            <w:r w:rsidR="0080721A">
                              <w:t>. We will start by reviewing last year’s World History lessons on WWI, and then move into learning about how the war was affected by the involvement of the United States. We will also look at how the war played a role in the U.S. economy, the lives of American women, the Great Migration, the draft, and wartime propaganda. We will finish this unit with a lesson on President Wilson’s 14 points, specifically his idea for the League of Nations.</w:t>
                            </w:r>
                          </w:p>
                          <w:p w:rsidR="00667B70" w:rsidRPr="00FF24CD" w:rsidRDefault="00667B70" w:rsidP="00B071DE">
                            <w:pPr>
                              <w:pStyle w:val="NewsletterBodyText"/>
                            </w:pPr>
                            <w:r>
                              <w:t xml:space="preserve"> </w:t>
                            </w:r>
                            <w:r w:rsidR="0080721A">
                              <w:t xml:space="preserve">Our next unit will be the Roaring 20’s. In this unit we will be watching </w:t>
                            </w:r>
                            <w:r w:rsidR="0080721A">
                              <w:rPr>
                                <w:i/>
                              </w:rPr>
                              <w:t>The</w:t>
                            </w:r>
                            <w:r w:rsidR="00FF24CD">
                              <w:rPr>
                                <w:i/>
                              </w:rPr>
                              <w:t xml:space="preserve"> Great Gatsby</w:t>
                            </w:r>
                            <w:r w:rsidR="00FF24CD">
                              <w:t xml:space="preserve"> (1974), and students will be creating a magazine about the 1920’s U.S.</w:t>
                            </w:r>
                          </w:p>
                        </w:txbxContent>
                      </v:textbox>
                      <w10:wrap anchorx="page" anchory="page"/>
                    </v:shape>
                  </w:pict>
                </mc:Fallback>
              </mc:AlternateContent>
            </w:r>
          </w:p>
        </w:tc>
        <w:tc>
          <w:tcPr>
            <w:tcW w:w="2617" w:type="dxa"/>
            <w:gridSpan w:val="2"/>
            <w:shd w:val="clear" w:color="auto" w:fill="auto"/>
          </w:tcPr>
          <w:p w:rsidR="00667B70" w:rsidRDefault="00667B70" w:rsidP="00667B70"/>
        </w:tc>
        <w:tc>
          <w:tcPr>
            <w:tcW w:w="2597" w:type="dxa"/>
            <w:shd w:val="clear" w:color="auto" w:fill="auto"/>
          </w:tcPr>
          <w:p w:rsidR="00667B70" w:rsidRDefault="00667B70" w:rsidP="00667B70"/>
        </w:tc>
      </w:tr>
    </w:tbl>
    <w:p w:rsidR="00B071DE" w:rsidRDefault="00B071DE"/>
    <w:tbl>
      <w:tblPr>
        <w:tblW w:w="10440" w:type="dxa"/>
        <w:jc w:val="center"/>
        <w:tblCellMar>
          <w:left w:w="0" w:type="dxa"/>
          <w:right w:w="0" w:type="dxa"/>
        </w:tblCellMar>
        <w:tblLook w:val="0000" w:firstRow="0" w:lastRow="0" w:firstColumn="0" w:lastColumn="0" w:noHBand="0" w:noVBand="0"/>
      </w:tblPr>
      <w:tblGrid>
        <w:gridCol w:w="2700"/>
        <w:gridCol w:w="2583"/>
        <w:gridCol w:w="2580"/>
        <w:gridCol w:w="2577"/>
      </w:tblGrid>
      <w:tr w:rsidR="00B071DE">
        <w:tblPrEx>
          <w:tblCellMar>
            <w:top w:w="0" w:type="dxa"/>
            <w:bottom w:w="0" w:type="dxa"/>
          </w:tblCellMar>
        </w:tblPrEx>
        <w:trPr>
          <w:trHeight w:val="576"/>
          <w:jc w:val="center"/>
        </w:trPr>
        <w:tc>
          <w:tcPr>
            <w:tcW w:w="10440" w:type="dxa"/>
            <w:gridSpan w:val="4"/>
            <w:tcBorders>
              <w:bottom w:val="single" w:sz="4" w:space="0" w:color="008080"/>
            </w:tcBorders>
            <w:shd w:val="clear" w:color="auto" w:fill="auto"/>
          </w:tcPr>
          <w:p w:rsidR="00416C90" w:rsidRDefault="00416C90" w:rsidP="008D4886"/>
          <w:p w:rsidR="00416C90" w:rsidRDefault="00416C90" w:rsidP="00416C90"/>
          <w:p w:rsidR="00B071DE" w:rsidRPr="00416C90" w:rsidRDefault="00B071DE" w:rsidP="00416C90">
            <w:pPr>
              <w:tabs>
                <w:tab w:val="left" w:pos="1725"/>
              </w:tabs>
            </w:pPr>
          </w:p>
        </w:tc>
      </w:tr>
      <w:tr w:rsidR="00B071DE">
        <w:tblPrEx>
          <w:tblCellMar>
            <w:top w:w="0" w:type="dxa"/>
            <w:bottom w:w="0" w:type="dxa"/>
          </w:tblCellMar>
        </w:tblPrEx>
        <w:trPr>
          <w:trHeight w:val="720"/>
          <w:jc w:val="center"/>
        </w:trPr>
        <w:tc>
          <w:tcPr>
            <w:tcW w:w="2610" w:type="dxa"/>
            <w:vMerge w:val="restart"/>
            <w:tcBorders>
              <w:top w:val="single" w:sz="4" w:space="0" w:color="008080"/>
            </w:tcBorders>
            <w:shd w:val="clear" w:color="auto" w:fill="auto"/>
          </w:tcPr>
          <w:p w:rsidR="00B071DE" w:rsidRDefault="00C443B5" w:rsidP="008E0FD5">
            <w:r>
              <w:rPr>
                <w:noProof/>
              </w:rPr>
              <mc:AlternateContent>
                <mc:Choice Requires="wps">
                  <w:drawing>
                    <wp:anchor distT="0" distB="0" distL="114300" distR="114300" simplePos="0" relativeHeight="251659264" behindDoc="0" locked="0" layoutInCell="1" allowOverlap="1" wp14:anchorId="67C091BE" wp14:editId="61A419DC">
                      <wp:simplePos x="0" y="0"/>
                      <wp:positionH relativeFrom="page">
                        <wp:posOffset>-47625</wp:posOffset>
                      </wp:positionH>
                      <wp:positionV relativeFrom="page">
                        <wp:posOffset>2292985</wp:posOffset>
                      </wp:positionV>
                      <wp:extent cx="1632585" cy="1838325"/>
                      <wp:effectExtent l="0" t="0" r="0" b="9525"/>
                      <wp:wrapNone/>
                      <wp:docPr id="5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B70" w:rsidRDefault="002F6674" w:rsidP="002F6674">
                                  <w:pPr>
                                    <w:pStyle w:val="ColumnCaption"/>
                                    <w:spacing w:line="360" w:lineRule="auto"/>
                                    <w:rPr>
                                      <w:i w:val="0"/>
                                    </w:rPr>
                                  </w:pPr>
                                  <w:r>
                                    <w:rPr>
                                      <w:b/>
                                      <w:i w:val="0"/>
                                    </w:rPr>
                                    <w:t>Baby Pictures</w:t>
                                  </w:r>
                                </w:p>
                                <w:p w:rsidR="002F6674" w:rsidRPr="002F6674" w:rsidRDefault="002F6674" w:rsidP="002F6674">
                                  <w:pPr>
                                    <w:pStyle w:val="ColumnCaption"/>
                                    <w:spacing w:line="360" w:lineRule="auto"/>
                                    <w:rPr>
                                      <w:i w:val="0"/>
                                    </w:rPr>
                                  </w:pPr>
                                  <w:r>
                                    <w:rPr>
                                      <w:i w:val="0"/>
                                    </w:rPr>
                                    <w:t>Every year we have a baby picture section in the yearbook. If you have baby pictures of your student you would like to</w:t>
                                  </w:r>
                                  <w:r w:rsidR="00E97BB5">
                                    <w:rPr>
                                      <w:i w:val="0"/>
                                    </w:rPr>
                                    <w:t xml:space="preserve"> </w:t>
                                  </w:r>
                                  <w:r>
                                    <w:rPr>
                                      <w:i w:val="0"/>
                                    </w:rPr>
                                    <w:t xml:space="preserve">share in the yearbook please email them to me at: </w:t>
                                  </w:r>
                                  <w:hyperlink r:id="rId11" w:history="1">
                                    <w:r w:rsidRPr="00215125">
                                      <w:rPr>
                                        <w:rStyle w:val="Hyperlink"/>
                                        <w:i w:val="0"/>
                                      </w:rPr>
                                      <w:t>kristen@rainshadowcchs.org</w:t>
                                    </w:r>
                                  </w:hyperlink>
                                  <w:r>
                                    <w:rPr>
                                      <w:i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margin-left:-3.75pt;margin-top:180.55pt;width:128.55pt;height:14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a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" filled="f" stroked="f">
                      <v:textbox>
                        <w:txbxContent>
                          <w:p w:rsidR="00667B70" w:rsidRDefault="002F6674" w:rsidP="002F6674">
                            <w:pPr>
                              <w:pStyle w:val="ColumnCaption"/>
                              <w:spacing w:line="360" w:lineRule="auto"/>
                              <w:rPr>
                                <w:i w:val="0"/>
                              </w:rPr>
                            </w:pPr>
                            <w:r>
                              <w:rPr>
                                <w:b/>
                                <w:i w:val="0"/>
                              </w:rPr>
                              <w:t>Baby Pictures</w:t>
                            </w:r>
                          </w:p>
                          <w:p w:rsidR="002F6674" w:rsidRPr="002F6674" w:rsidRDefault="002F6674" w:rsidP="002F6674">
                            <w:pPr>
                              <w:pStyle w:val="ColumnCaption"/>
                              <w:spacing w:line="360" w:lineRule="auto"/>
                              <w:rPr>
                                <w:i w:val="0"/>
                              </w:rPr>
                            </w:pPr>
                            <w:r>
                              <w:rPr>
                                <w:i w:val="0"/>
                              </w:rPr>
                              <w:t>Every year we have a baby picture section in the yearbook. If you have baby pictures of your student you would like to</w:t>
                            </w:r>
                            <w:r w:rsidR="00E97BB5">
                              <w:rPr>
                                <w:i w:val="0"/>
                              </w:rPr>
                              <w:t xml:space="preserve"> </w:t>
                            </w:r>
                            <w:r>
                              <w:rPr>
                                <w:i w:val="0"/>
                              </w:rPr>
                              <w:t xml:space="preserve">share in the yearbook please email them to me at: </w:t>
                            </w:r>
                            <w:hyperlink r:id="rId12" w:history="1">
                              <w:r w:rsidRPr="00215125">
                                <w:rPr>
                                  <w:rStyle w:val="Hyperlink"/>
                                  <w:i w:val="0"/>
                                </w:rPr>
                                <w:t>kristen@rainshadowcchs.org</w:t>
                              </w:r>
                            </w:hyperlink>
                            <w:r>
                              <w:rPr>
                                <w:i w:val="0"/>
                              </w:rPr>
                              <w:t xml:space="preserve"> </w:t>
                            </w:r>
                          </w:p>
                        </w:txbxContent>
                      </v:textbox>
                      <w10:wrap anchorx="page" anchory="page"/>
                    </v:shape>
                  </w:pict>
                </mc:Fallback>
              </mc:AlternateContent>
            </w:r>
            <w:r>
              <w:rPr>
                <w:noProof/>
              </w:rPr>
              <w:drawing>
                <wp:anchor distT="0" distB="0" distL="114300" distR="114300" simplePos="0" relativeHeight="251692032" behindDoc="1" locked="0" layoutInCell="1" allowOverlap="1" wp14:anchorId="70CE5AC8" wp14:editId="377D94C1">
                  <wp:simplePos x="0" y="0"/>
                  <wp:positionH relativeFrom="column">
                    <wp:posOffset>0</wp:posOffset>
                  </wp:positionH>
                  <wp:positionV relativeFrom="paragraph">
                    <wp:posOffset>638175</wp:posOffset>
                  </wp:positionV>
                  <wp:extent cx="1420495" cy="1438910"/>
                  <wp:effectExtent l="19050" t="19050" r="27305" b="27940"/>
                  <wp:wrapTight wrapText="bothSides">
                    <wp:wrapPolygon edited="0">
                      <wp:start x="-290" y="-286"/>
                      <wp:lineTo x="-290" y="21733"/>
                      <wp:lineTo x="21726" y="21733"/>
                      <wp:lineTo x="21726" y="-286"/>
                      <wp:lineTo x="-290" y="-286"/>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495" cy="14389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94AC2">
              <w:rPr>
                <w:noProof/>
              </w:rPr>
              <w:drawing>
                <wp:anchor distT="0" distB="0" distL="114300" distR="114300" simplePos="0" relativeHeight="251689984" behindDoc="1" locked="0" layoutInCell="1" allowOverlap="1" wp14:anchorId="513A6E07" wp14:editId="499BEA9E">
                  <wp:simplePos x="0" y="0"/>
                  <wp:positionH relativeFrom="column">
                    <wp:posOffset>-57150</wp:posOffset>
                  </wp:positionH>
                  <wp:positionV relativeFrom="paragraph">
                    <wp:posOffset>5798185</wp:posOffset>
                  </wp:positionV>
                  <wp:extent cx="1713865" cy="1219200"/>
                  <wp:effectExtent l="0" t="0" r="635" b="0"/>
                  <wp:wrapTight wrapText="bothSides">
                    <wp:wrapPolygon edited="0">
                      <wp:start x="0" y="0"/>
                      <wp:lineTo x="0" y="21263"/>
                      <wp:lineTo x="21368" y="21263"/>
                      <wp:lineTo x="2136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3865" cy="1219200"/>
                          </a:xfrm>
                          <a:prstGeom prst="rect">
                            <a:avLst/>
                          </a:prstGeom>
                          <a:noFill/>
                        </pic:spPr>
                      </pic:pic>
                    </a:graphicData>
                  </a:graphic>
                  <wp14:sizeRelH relativeFrom="page">
                    <wp14:pctWidth>0</wp14:pctWidth>
                  </wp14:sizeRelH>
                  <wp14:sizeRelV relativeFrom="page">
                    <wp14:pctHeight>0</wp14:pctHeight>
                  </wp14:sizeRelV>
                </wp:anchor>
              </w:drawing>
            </w:r>
            <w:r w:rsidR="00594AC2">
              <w:rPr>
                <w:noProof/>
              </w:rPr>
              <w:drawing>
                <wp:anchor distT="0" distB="0" distL="114300" distR="114300" simplePos="0" relativeHeight="251691008" behindDoc="1" locked="0" layoutInCell="1" allowOverlap="1" wp14:anchorId="7D8494B3" wp14:editId="6249870B">
                  <wp:simplePos x="0" y="0"/>
                  <wp:positionH relativeFrom="column">
                    <wp:posOffset>0</wp:posOffset>
                  </wp:positionH>
                  <wp:positionV relativeFrom="paragraph">
                    <wp:posOffset>7179310</wp:posOffset>
                  </wp:positionV>
                  <wp:extent cx="1714500" cy="1236980"/>
                  <wp:effectExtent l="0" t="0" r="0" b="1270"/>
                  <wp:wrapTight wrapText="bothSides">
                    <wp:wrapPolygon edited="0">
                      <wp:start x="0" y="0"/>
                      <wp:lineTo x="0" y="21290"/>
                      <wp:lineTo x="21360" y="21290"/>
                      <wp:lineTo x="2136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236980"/>
                          </a:xfrm>
                          <a:prstGeom prst="rect">
                            <a:avLst/>
                          </a:prstGeom>
                          <a:noFill/>
                        </pic:spPr>
                      </pic:pic>
                    </a:graphicData>
                  </a:graphic>
                  <wp14:sizeRelH relativeFrom="page">
                    <wp14:pctWidth>0</wp14:pctWidth>
                  </wp14:sizeRelH>
                  <wp14:sizeRelV relativeFrom="page">
                    <wp14:pctHeight>0</wp14:pctHeight>
                  </wp14:sizeRelV>
                </wp:anchor>
              </w:drawing>
            </w:r>
            <w:r w:rsidR="00D84596">
              <w:rPr>
                <w:noProof/>
              </w:rPr>
              <mc:AlternateContent>
                <mc:Choice Requires="wps">
                  <w:drawing>
                    <wp:anchor distT="0" distB="0" distL="114300" distR="114300" simplePos="0" relativeHeight="251685888" behindDoc="1" locked="0" layoutInCell="1" allowOverlap="1" wp14:anchorId="39CEA01E" wp14:editId="46E160AF">
                      <wp:simplePos x="0" y="0"/>
                      <wp:positionH relativeFrom="page">
                        <wp:posOffset>75565</wp:posOffset>
                      </wp:positionH>
                      <wp:positionV relativeFrom="page">
                        <wp:posOffset>201295</wp:posOffset>
                      </wp:positionV>
                      <wp:extent cx="1441450" cy="2331085"/>
                      <wp:effectExtent l="0" t="1270" r="1270" b="1270"/>
                      <wp:wrapNone/>
                      <wp:docPr id="5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33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0FED" w:rsidRPr="00600FED" w:rsidRDefault="00600FE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35" type="#_x0000_t202" style="position:absolute;margin-left:5.95pt;margin-top:15.85pt;width:113.5pt;height:183.55pt;z-index:-251630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lftgIAAMI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" filled="f" stroked="f">
                      <v:textbox style="mso-fit-shape-to-text:t">
                        <w:txbxContent>
                          <w:p w:rsidR="00600FED" w:rsidRPr="00600FED" w:rsidRDefault="00600FED"/>
                        </w:txbxContent>
                      </v:textbox>
                      <w10:wrap anchorx="page" anchory="page"/>
                    </v:shape>
                  </w:pict>
                </mc:Fallback>
              </mc:AlternateContent>
            </w:r>
          </w:p>
        </w:tc>
        <w:tc>
          <w:tcPr>
            <w:tcW w:w="7830" w:type="dxa"/>
            <w:gridSpan w:val="3"/>
            <w:tcBorders>
              <w:top w:val="single" w:sz="4" w:space="0" w:color="008080"/>
            </w:tcBorders>
            <w:shd w:val="clear" w:color="auto" w:fill="auto"/>
          </w:tcPr>
          <w:p w:rsidR="00B071DE" w:rsidRPr="00667B70" w:rsidRDefault="001D0A27" w:rsidP="00B61D6C">
            <w:pPr>
              <w:pStyle w:val="Heading2"/>
              <w:tabs>
                <w:tab w:val="left" w:pos="4867"/>
              </w:tabs>
            </w:pPr>
            <w:r>
              <w:t>World History</w:t>
            </w:r>
          </w:p>
        </w:tc>
      </w:tr>
      <w:tr w:rsidR="00B071DE">
        <w:tblPrEx>
          <w:tblCellMar>
            <w:top w:w="0" w:type="dxa"/>
            <w:bottom w:w="0" w:type="dxa"/>
          </w:tblCellMar>
        </w:tblPrEx>
        <w:trPr>
          <w:trHeight w:val="4112"/>
          <w:jc w:val="center"/>
        </w:trPr>
        <w:tc>
          <w:tcPr>
            <w:tcW w:w="2610" w:type="dxa"/>
            <w:vMerge/>
            <w:shd w:val="clear" w:color="auto" w:fill="auto"/>
          </w:tcPr>
          <w:p w:rsidR="00B071DE" w:rsidRDefault="00B071DE" w:rsidP="008E0FD5"/>
        </w:tc>
        <w:tc>
          <w:tcPr>
            <w:tcW w:w="2610" w:type="dxa"/>
            <w:shd w:val="clear" w:color="auto" w:fill="auto"/>
          </w:tcPr>
          <w:p w:rsidR="00B071DE" w:rsidRDefault="00D84596" w:rsidP="008E0FD5">
            <w:r>
              <w:rPr>
                <w:noProof/>
              </w:rPr>
              <mc:AlternateContent>
                <mc:Choice Requires="wps">
                  <w:drawing>
                    <wp:anchor distT="0" distB="0" distL="114300" distR="114300" simplePos="0" relativeHeight="251634688" behindDoc="0" locked="0" layoutInCell="1" allowOverlap="1" wp14:anchorId="4FBE9368" wp14:editId="5D29E6A7">
                      <wp:simplePos x="0" y="0"/>
                      <wp:positionH relativeFrom="page">
                        <wp:posOffset>3365500</wp:posOffset>
                      </wp:positionH>
                      <wp:positionV relativeFrom="page">
                        <wp:posOffset>19685</wp:posOffset>
                      </wp:positionV>
                      <wp:extent cx="1554480" cy="2468880"/>
                      <wp:effectExtent l="3175" t="635" r="4445"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6" type="#_x0000_t202" style="position:absolute;margin-left:265pt;margin-top:1.55pt;width:122.4pt;height:194.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lwwIAANE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" filled="f" stroked="f">
                      <v:textbox>
                        <w:txbxContent/>
                      </v:textbox>
                      <w10:wrap anchorx="page" anchory="page"/>
                    </v:shape>
                  </w:pict>
                </mc:Fallback>
              </mc:AlternateContent>
            </w:r>
            <w:r>
              <w:rPr>
                <w:noProof/>
              </w:rPr>
              <mc:AlternateContent>
                <mc:Choice Requires="wps">
                  <w:drawing>
                    <wp:anchor distT="0" distB="0" distL="114300" distR="114300" simplePos="0" relativeHeight="251633664" behindDoc="0" locked="0" layoutInCell="1" allowOverlap="1" wp14:anchorId="2B8287C2" wp14:editId="499EF751">
                      <wp:simplePos x="0" y="0"/>
                      <wp:positionH relativeFrom="page">
                        <wp:posOffset>1690370</wp:posOffset>
                      </wp:positionH>
                      <wp:positionV relativeFrom="page">
                        <wp:posOffset>19685</wp:posOffset>
                      </wp:positionV>
                      <wp:extent cx="1554480" cy="2468880"/>
                      <wp:effectExtent l="4445" t="635" r="3175" b="0"/>
                      <wp:wrapNone/>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margin-left:133.1pt;margin-top:1.55pt;width:122.4pt;height:194.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IowQIAANE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" filled="f" stroked="f">
                      <v:textbox style="mso-next-textbox:#Text Box 26">
                        <w:txbxContent/>
                      </v:textbox>
                      <w10:wrap anchorx="page" anchory="page"/>
                    </v:shape>
                  </w:pict>
                </mc:Fallback>
              </mc:AlternateContent>
            </w:r>
            <w:r>
              <w:rPr>
                <w:noProof/>
              </w:rPr>
              <mc:AlternateContent>
                <mc:Choice Requires="wps">
                  <w:drawing>
                    <wp:anchor distT="0" distB="0" distL="114300" distR="114300" simplePos="0" relativeHeight="251632640" behindDoc="0" locked="0" layoutInCell="1" allowOverlap="1" wp14:anchorId="7282B018" wp14:editId="1AAA8879">
                      <wp:simplePos x="0" y="0"/>
                      <wp:positionH relativeFrom="page">
                        <wp:posOffset>48895</wp:posOffset>
                      </wp:positionH>
                      <wp:positionV relativeFrom="page">
                        <wp:posOffset>19685</wp:posOffset>
                      </wp:positionV>
                      <wp:extent cx="1554480" cy="2468880"/>
                      <wp:effectExtent l="1270" t="635" r="0" b="0"/>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885B47" w:rsidRDefault="00885B47" w:rsidP="00502ACA">
                                  <w:pPr>
                                    <w:pStyle w:val="NewsletterBodyText"/>
                                  </w:pPr>
                                  <w:r>
                                    <w:t>World History is generally a 10</w:t>
                                  </w:r>
                                  <w:r w:rsidRPr="00885B47">
                                    <w:rPr>
                                      <w:vertAlign w:val="superscript"/>
                                    </w:rPr>
                                    <w:t>th</w:t>
                                  </w:r>
                                  <w:r>
                                    <w:t xml:space="preserve"> grade class.</w:t>
                                  </w:r>
                                </w:p>
                                <w:p w:rsidR="00885B47" w:rsidRPr="00885B47" w:rsidRDefault="00885B47" w:rsidP="00502ACA">
                                  <w:pPr>
                                    <w:pStyle w:val="NewsletterBodyText"/>
                                  </w:pPr>
                                  <w:r>
                                    <w:t xml:space="preserve">In World History we just finished our unit on the Scientific Revolution &amp; </w:t>
                                  </w:r>
                                  <w:proofErr w:type="gramStart"/>
                                  <w:r>
                                    <w:t>The</w:t>
                                  </w:r>
                                  <w:proofErr w:type="gramEnd"/>
                                  <w:r>
                                    <w:t xml:space="preserve"> Enlightenment. As a part of the end of this unit we read an excerpt from John Locke’s </w:t>
                                  </w:r>
                                  <w:r>
                                    <w:rPr>
                                      <w:i/>
                                    </w:rPr>
                                    <w:t>Two Treatises of Government</w:t>
                                  </w:r>
                                  <w:r>
                                    <w:t xml:space="preserve">. As you might imagine, this was a difficult text to get through with high school sophomores, but the students were champs! They never gave up on trying </w:t>
                                  </w:r>
                                  <w:proofErr w:type="gramStart"/>
                                  <w:r w:rsidR="00886EA4">
                                    <w:t>to understand</w:t>
                                  </w:r>
                                  <w:proofErr w:type="gramEnd"/>
                                  <w:r>
                                    <w:t xml:space="preserve"> the chapter we were reading (“Of Tyranny”</w:t>
                                  </w:r>
                                  <w:r w:rsidR="00886EA4">
                                    <w:t>).</w:t>
                                  </w:r>
                                  <w:r>
                                    <w:t xml:space="preserve"> </w:t>
                                  </w:r>
                                  <w:r w:rsidR="00886EA4">
                                    <w:t>Afterwards, they had to write</w:t>
                                  </w:r>
                                  <w:r>
                                    <w:t xml:space="preserve"> an essay a</w:t>
                                  </w:r>
                                  <w:r w:rsidR="00182F25">
                                    <w:t>bout the difference between a</w:t>
                                  </w:r>
                                  <w:r>
                                    <w:t xml:space="preserve"> good king and a tyrant according to John Locke. Finally, we just took a quiz, ending the unit. </w:t>
                                  </w:r>
                                </w:p>
                                <w:p w:rsidR="00885B47" w:rsidRPr="00120308" w:rsidRDefault="00885B47" w:rsidP="00885B47">
                                  <w:pPr>
                                    <w:pStyle w:val="NewsletterBodyText"/>
                                  </w:pPr>
                                  <w:r>
                                    <w:t>Coming up, we will be starting our unit on Revolutions. This is a thematic unit, rather than going in chronological order, that covers the French, Russian, and Cuban Revolution</w:t>
                                  </w:r>
                                  <w:r w:rsidR="00182F25">
                                    <w:t>s</w:t>
                                  </w:r>
                                  <w:r>
                                    <w:t>. We also cover a recent revolution at the end of the unit, which this year will be Venezuela. I have a friend that is currently teaching at a school in Venezuela who is willing to Skype with the students to give them some information on what is happening from the point of view of someone living there!</w:t>
                                  </w:r>
                                </w:p>
                                <w:p w:rsidR="00B071DE" w:rsidRPr="00120308" w:rsidRDefault="00B071DE" w:rsidP="00120308">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3.85pt;margin-top:1.55pt;width:122.4pt;height:194.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tm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" filled="f" stroked="f">
                      <v:textbox style="mso-next-textbox:#Text Box 25">
                        <w:txbxContent>
                          <w:p w:rsidR="00885B47" w:rsidRDefault="00885B47" w:rsidP="00502ACA">
                            <w:pPr>
                              <w:pStyle w:val="NewsletterBodyText"/>
                            </w:pPr>
                            <w:r>
                              <w:t>World History is generally a 10</w:t>
                            </w:r>
                            <w:r w:rsidRPr="00885B47">
                              <w:rPr>
                                <w:vertAlign w:val="superscript"/>
                              </w:rPr>
                              <w:t>th</w:t>
                            </w:r>
                            <w:r>
                              <w:t xml:space="preserve"> grade class.</w:t>
                            </w:r>
                          </w:p>
                          <w:p w:rsidR="00885B47" w:rsidRPr="00885B47" w:rsidRDefault="00885B47" w:rsidP="00502ACA">
                            <w:pPr>
                              <w:pStyle w:val="NewsletterBodyText"/>
                            </w:pPr>
                            <w:r>
                              <w:t xml:space="preserve">In World History we just finished our unit on the Scientific Revolution &amp; </w:t>
                            </w:r>
                            <w:proofErr w:type="gramStart"/>
                            <w:r>
                              <w:t>The</w:t>
                            </w:r>
                            <w:proofErr w:type="gramEnd"/>
                            <w:r>
                              <w:t xml:space="preserve"> Enlightenment. As a part of the end of this unit we read an excerpt from John Locke’s </w:t>
                            </w:r>
                            <w:r>
                              <w:rPr>
                                <w:i/>
                              </w:rPr>
                              <w:t>Two Treatises of Government</w:t>
                            </w:r>
                            <w:r>
                              <w:t xml:space="preserve">. As you might imagine, this was a difficult text to get through with high school sophomores, but the students were champs! They never gave up on trying </w:t>
                            </w:r>
                            <w:proofErr w:type="gramStart"/>
                            <w:r w:rsidR="00886EA4">
                              <w:t>to understand</w:t>
                            </w:r>
                            <w:proofErr w:type="gramEnd"/>
                            <w:r>
                              <w:t xml:space="preserve"> the chapter we were reading (“Of Tyranny”</w:t>
                            </w:r>
                            <w:r w:rsidR="00886EA4">
                              <w:t>).</w:t>
                            </w:r>
                            <w:r>
                              <w:t xml:space="preserve"> </w:t>
                            </w:r>
                            <w:r w:rsidR="00886EA4">
                              <w:t>Afterwards, they had to write</w:t>
                            </w:r>
                            <w:r>
                              <w:t xml:space="preserve"> an essay a</w:t>
                            </w:r>
                            <w:r w:rsidR="00182F25">
                              <w:t>bout the difference between a</w:t>
                            </w:r>
                            <w:r>
                              <w:t xml:space="preserve"> good king and a tyrant according to John Locke. Finally, we just took a quiz, ending the unit. </w:t>
                            </w:r>
                          </w:p>
                          <w:p w:rsidR="00885B47" w:rsidRPr="00120308" w:rsidRDefault="00885B47" w:rsidP="00885B47">
                            <w:pPr>
                              <w:pStyle w:val="NewsletterBodyText"/>
                            </w:pPr>
                            <w:r>
                              <w:t>Coming up, we will be starting our unit on Revolutions. This is a thematic unit, rather than going in chronological order, that covers the French, Russian, and Cuban Revolution</w:t>
                            </w:r>
                            <w:r w:rsidR="00182F25">
                              <w:t>s</w:t>
                            </w:r>
                            <w:r>
                              <w:t>. We also cover a recent revolution at the end of the unit, which this year will be Venezuela. I have a friend that is currently teaching at a school in Venezuela who is willing to Skype with the students to give them some information on what is happening from the point of view of someone living there!</w:t>
                            </w:r>
                          </w:p>
                          <w:p w:rsidR="00B071DE" w:rsidRPr="00120308" w:rsidRDefault="00B071DE" w:rsidP="00120308">
                            <w:pPr>
                              <w:pStyle w:val="NewsletterBodyText"/>
                            </w:pPr>
                          </w:p>
                        </w:txbxContent>
                      </v:textbox>
                      <w10:wrap anchorx="page" anchory="page"/>
                    </v:shape>
                  </w:pict>
                </mc:Fallback>
              </mc:AlternateContent>
            </w:r>
          </w:p>
        </w:tc>
        <w:tc>
          <w:tcPr>
            <w:tcW w:w="2610" w:type="dxa"/>
            <w:shd w:val="clear" w:color="auto" w:fill="auto"/>
          </w:tcPr>
          <w:p w:rsidR="00B071DE" w:rsidRDefault="00B071DE" w:rsidP="008E0FD5"/>
        </w:tc>
        <w:tc>
          <w:tcPr>
            <w:tcW w:w="2610" w:type="dxa"/>
            <w:shd w:val="clear" w:color="auto" w:fill="auto"/>
          </w:tcPr>
          <w:p w:rsidR="00B071DE" w:rsidRDefault="00B071DE" w:rsidP="008E0FD5"/>
        </w:tc>
        <w:bookmarkStart w:id="0" w:name="_GoBack"/>
        <w:bookmarkEnd w:id="0"/>
      </w:tr>
      <w:tr w:rsidR="00B071DE">
        <w:tblPrEx>
          <w:tblCellMar>
            <w:top w:w="0" w:type="dxa"/>
            <w:bottom w:w="0" w:type="dxa"/>
          </w:tblCellMar>
        </w:tblPrEx>
        <w:trPr>
          <w:trHeight w:val="720"/>
          <w:jc w:val="center"/>
        </w:trPr>
        <w:tc>
          <w:tcPr>
            <w:tcW w:w="2610" w:type="dxa"/>
            <w:vMerge/>
            <w:shd w:val="clear" w:color="auto" w:fill="auto"/>
          </w:tcPr>
          <w:p w:rsidR="00B071DE" w:rsidRDefault="00B071DE" w:rsidP="008E0FD5"/>
        </w:tc>
        <w:tc>
          <w:tcPr>
            <w:tcW w:w="7830" w:type="dxa"/>
            <w:gridSpan w:val="3"/>
            <w:shd w:val="clear" w:color="auto" w:fill="auto"/>
          </w:tcPr>
          <w:p w:rsidR="00B071DE" w:rsidRDefault="001D0A27" w:rsidP="00667B70">
            <w:pPr>
              <w:pStyle w:val="Heading2"/>
            </w:pPr>
            <w:r>
              <w:t>Geography</w:t>
            </w:r>
          </w:p>
        </w:tc>
      </w:tr>
      <w:tr w:rsidR="00B071DE">
        <w:tblPrEx>
          <w:tblCellMar>
            <w:top w:w="0" w:type="dxa"/>
            <w:bottom w:w="0" w:type="dxa"/>
          </w:tblCellMar>
        </w:tblPrEx>
        <w:trPr>
          <w:trHeight w:val="4220"/>
          <w:jc w:val="center"/>
        </w:trPr>
        <w:tc>
          <w:tcPr>
            <w:tcW w:w="2610" w:type="dxa"/>
            <w:vMerge/>
            <w:shd w:val="clear" w:color="auto" w:fill="auto"/>
          </w:tcPr>
          <w:p w:rsidR="00B071DE" w:rsidRDefault="00B071DE" w:rsidP="008E0FD5"/>
        </w:tc>
        <w:tc>
          <w:tcPr>
            <w:tcW w:w="2610" w:type="dxa"/>
            <w:shd w:val="clear" w:color="auto" w:fill="auto"/>
          </w:tcPr>
          <w:p w:rsidR="00B071DE" w:rsidRDefault="00D84596" w:rsidP="008E0FD5">
            <w:r>
              <w:rPr>
                <w:noProof/>
              </w:rPr>
              <mc:AlternateContent>
                <mc:Choice Requires="wps">
                  <w:drawing>
                    <wp:anchor distT="0" distB="0" distL="114300" distR="114300" simplePos="0" relativeHeight="251628544" behindDoc="0" locked="0" layoutInCell="1" allowOverlap="1" wp14:anchorId="1B425842" wp14:editId="5B40AEB2">
                      <wp:simplePos x="0" y="0"/>
                      <wp:positionH relativeFrom="page">
                        <wp:posOffset>3359785</wp:posOffset>
                      </wp:positionH>
                      <wp:positionV relativeFrom="page">
                        <wp:posOffset>12700</wp:posOffset>
                      </wp:positionV>
                      <wp:extent cx="1554480" cy="2468880"/>
                      <wp:effectExtent l="0" t="3175" r="635" b="4445"/>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264.55pt;margin-top:1pt;width:122.4pt;height:194.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rrxAIAANE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" filled="f" stroked="f">
                      <v:textbox>
                        <w:txbxContent/>
                      </v:textbox>
                      <w10:wrap anchorx="page" anchory="page"/>
                    </v:shape>
                  </w:pict>
                </mc:Fallback>
              </mc:AlternateContent>
            </w:r>
          </w:p>
        </w:tc>
        <w:tc>
          <w:tcPr>
            <w:tcW w:w="2610" w:type="dxa"/>
            <w:shd w:val="clear" w:color="auto" w:fill="auto"/>
          </w:tcPr>
          <w:p w:rsidR="00B071DE" w:rsidRDefault="00D84596" w:rsidP="008E0FD5">
            <w:r>
              <w:rPr>
                <w:noProof/>
              </w:rPr>
              <mc:AlternateContent>
                <mc:Choice Requires="wps">
                  <w:drawing>
                    <wp:anchor distT="0" distB="0" distL="114300" distR="114300" simplePos="0" relativeHeight="251626496" behindDoc="0" locked="0" layoutInCell="1" allowOverlap="1" wp14:anchorId="5B7AD0E2" wp14:editId="11AC4F5D">
                      <wp:simplePos x="0" y="0"/>
                      <wp:positionH relativeFrom="page">
                        <wp:posOffset>-1614170</wp:posOffset>
                      </wp:positionH>
                      <wp:positionV relativeFrom="page">
                        <wp:posOffset>12700</wp:posOffset>
                      </wp:positionV>
                      <wp:extent cx="1554480" cy="2468880"/>
                      <wp:effectExtent l="0" t="3175" r="2540" b="4445"/>
                      <wp:wrapNone/>
                      <wp:docPr id="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rsidR="003C26FF" w:rsidRDefault="003C26FF" w:rsidP="00120308">
                                  <w:pPr>
                                    <w:pStyle w:val="NewsletterBodyText"/>
                                  </w:pPr>
                                  <w:r>
                                    <w:t>Geography is typically a 9</w:t>
                                  </w:r>
                                  <w:r w:rsidRPr="003C26FF">
                                    <w:rPr>
                                      <w:vertAlign w:val="superscript"/>
                                    </w:rPr>
                                    <w:t>th</w:t>
                                  </w:r>
                                  <w:r>
                                    <w:t xml:space="preserve"> grade class.</w:t>
                                  </w:r>
                                </w:p>
                                <w:p w:rsidR="00A52DCA" w:rsidRDefault="003C26FF" w:rsidP="00120308">
                                  <w:pPr>
                                    <w:pStyle w:val="NewsletterBodyText"/>
                                  </w:pPr>
                                  <w:r>
                                    <w:t xml:space="preserve">In Geography we are in the middle of a unit that covers many different topics, including ecosystems, climate, and plate tectonics. Much of this is a necessary review from elementary school, because by their freshman year some of this information has become fuzzy to the students. </w:t>
                                  </w:r>
                                  <w:r w:rsidR="00A52DCA">
                                    <w:t xml:space="preserve">Next week, the students will be participating in one of the most popular lessons I have taught at </w:t>
                                  </w:r>
                                  <w:proofErr w:type="spellStart"/>
                                  <w:r w:rsidR="00A52DCA">
                                    <w:t>Rainshadow</w:t>
                                  </w:r>
                                  <w:proofErr w:type="spellEnd"/>
                                  <w:r w:rsidR="00A52DCA">
                                    <w:t xml:space="preserve"> called “Snack Tectonics”, where we use snack foods such as graham crackers and fruit roll ups to demonstrate how tectonic plates move, and the results of their movement. </w:t>
                                  </w:r>
                                </w:p>
                                <w:p w:rsidR="00A52DCA" w:rsidRPr="00120308" w:rsidRDefault="00A52DCA" w:rsidP="00A52DCA">
                                  <w:pPr>
                                    <w:pStyle w:val="NewsletterBodyText"/>
                                  </w:pPr>
                                  <w:r>
                                    <w:t>Coming up in my class will be our unit on East Asia. We will spend some time learning about the different countries in this region of the world, and their cultures. In addition, we will spend some time talking about the Ring of Fire.</w:t>
                                  </w:r>
                                </w:p>
                                <w:p w:rsidR="00B071DE" w:rsidRPr="00120308" w:rsidRDefault="00B071DE" w:rsidP="00120308">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margin-left:-127.1pt;margin-top:1pt;width:122.4pt;height:194.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EsQ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" filled="f" stroked="f">
                      <v:textbox style="mso-next-textbox:#Text Box 19">
                        <w:txbxContent>
                          <w:p w:rsidR="003C26FF" w:rsidRDefault="003C26FF" w:rsidP="00120308">
                            <w:pPr>
                              <w:pStyle w:val="NewsletterBodyText"/>
                            </w:pPr>
                            <w:r>
                              <w:t>Geography is typically a 9</w:t>
                            </w:r>
                            <w:r w:rsidRPr="003C26FF">
                              <w:rPr>
                                <w:vertAlign w:val="superscript"/>
                              </w:rPr>
                              <w:t>th</w:t>
                            </w:r>
                            <w:r>
                              <w:t xml:space="preserve"> grade class.</w:t>
                            </w:r>
                          </w:p>
                          <w:p w:rsidR="00A52DCA" w:rsidRDefault="003C26FF" w:rsidP="00120308">
                            <w:pPr>
                              <w:pStyle w:val="NewsletterBodyText"/>
                            </w:pPr>
                            <w:r>
                              <w:t xml:space="preserve">In Geography we are in the middle of a unit that covers many different topics, including ecosystems, climate, and plate tectonics. Much of this is a necessary review from elementary school, because by their freshman year some of this information has become fuzzy to the students. </w:t>
                            </w:r>
                            <w:r w:rsidR="00A52DCA">
                              <w:t xml:space="preserve">Next week, the students will be participating in one of the most popular lessons I have taught at </w:t>
                            </w:r>
                            <w:proofErr w:type="spellStart"/>
                            <w:r w:rsidR="00A52DCA">
                              <w:t>Rainshadow</w:t>
                            </w:r>
                            <w:proofErr w:type="spellEnd"/>
                            <w:r w:rsidR="00A52DCA">
                              <w:t xml:space="preserve"> called “Snack Tectonics”, where we use snack foods such as graham crackers and fruit roll ups to demonstrate how tectonic plates move, and the results of their movement. </w:t>
                            </w:r>
                          </w:p>
                          <w:p w:rsidR="00A52DCA" w:rsidRPr="00120308" w:rsidRDefault="00A52DCA" w:rsidP="00A52DCA">
                            <w:pPr>
                              <w:pStyle w:val="NewsletterBodyText"/>
                            </w:pPr>
                            <w:r>
                              <w:t>Coming up in my class will be our unit on East Asia. We will spend some time learning about the different countries in this region of the world, and their cultures. In addition, we will spend some time talking about the Ring of Fire.</w:t>
                            </w:r>
                          </w:p>
                          <w:p w:rsidR="00B071DE" w:rsidRPr="00120308" w:rsidRDefault="00B071DE" w:rsidP="00120308">
                            <w:pPr>
                              <w:pStyle w:val="NewsletterBodyText"/>
                            </w:pPr>
                          </w:p>
                        </w:txbxContent>
                      </v:textbox>
                      <w10:wrap anchorx="page" anchory="page"/>
                    </v:shape>
                  </w:pict>
                </mc:Fallback>
              </mc:AlternateContent>
            </w:r>
            <w:r>
              <w:rPr>
                <w:noProof/>
              </w:rPr>
              <mc:AlternateContent>
                <mc:Choice Requires="wps">
                  <w:drawing>
                    <wp:anchor distT="0" distB="0" distL="114300" distR="114300" simplePos="0" relativeHeight="251627520" behindDoc="0" locked="0" layoutInCell="1" allowOverlap="1" wp14:anchorId="1A6D4D6C" wp14:editId="6E3FE945">
                      <wp:simplePos x="0" y="0"/>
                      <wp:positionH relativeFrom="page">
                        <wp:posOffset>26670</wp:posOffset>
                      </wp:positionH>
                      <wp:positionV relativeFrom="page">
                        <wp:posOffset>6350</wp:posOffset>
                      </wp:positionV>
                      <wp:extent cx="1554480" cy="2468880"/>
                      <wp:effectExtent l="0" t="0" r="0" b="127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2.1pt;margin-top:.5pt;width:122.4pt;height:194.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4MwQIAANE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" filled="f" stroked="f">
                      <v:textbox style="mso-next-textbox:#Text Box 20">
                        <w:txbxContent/>
                      </v:textbox>
                      <w10:wrap anchorx="page" anchory="page"/>
                    </v:shape>
                  </w:pict>
                </mc:Fallback>
              </mc:AlternateContent>
            </w:r>
          </w:p>
        </w:tc>
        <w:tc>
          <w:tcPr>
            <w:tcW w:w="2610" w:type="dxa"/>
            <w:shd w:val="clear" w:color="auto" w:fill="auto"/>
          </w:tcPr>
          <w:p w:rsidR="00B071DE" w:rsidRDefault="00B071DE" w:rsidP="008E0FD5"/>
        </w:tc>
      </w:tr>
      <w:tr w:rsidR="00B071DE">
        <w:tblPrEx>
          <w:tblCellMar>
            <w:top w:w="0" w:type="dxa"/>
            <w:bottom w:w="0" w:type="dxa"/>
          </w:tblCellMar>
        </w:tblPrEx>
        <w:trPr>
          <w:trHeight w:val="720"/>
          <w:jc w:val="center"/>
        </w:trPr>
        <w:tc>
          <w:tcPr>
            <w:tcW w:w="2610" w:type="dxa"/>
            <w:vMerge/>
            <w:shd w:val="clear" w:color="auto" w:fill="auto"/>
          </w:tcPr>
          <w:p w:rsidR="00B071DE" w:rsidRDefault="00B071DE" w:rsidP="008E0FD5"/>
        </w:tc>
        <w:tc>
          <w:tcPr>
            <w:tcW w:w="7830" w:type="dxa"/>
            <w:gridSpan w:val="3"/>
            <w:shd w:val="clear" w:color="auto" w:fill="auto"/>
          </w:tcPr>
          <w:p w:rsidR="00B071DE" w:rsidRPr="00667B70" w:rsidRDefault="00A52DCA" w:rsidP="00667B70">
            <w:pPr>
              <w:pStyle w:val="Heading2"/>
            </w:pPr>
            <w:r>
              <w:t>Upcoming Events</w:t>
            </w:r>
          </w:p>
        </w:tc>
      </w:tr>
      <w:tr w:rsidR="00B071DE">
        <w:tblPrEx>
          <w:tblCellMar>
            <w:top w:w="0" w:type="dxa"/>
            <w:bottom w:w="0" w:type="dxa"/>
          </w:tblCellMar>
        </w:tblPrEx>
        <w:trPr>
          <w:trHeight w:val="2690"/>
          <w:jc w:val="center"/>
        </w:trPr>
        <w:tc>
          <w:tcPr>
            <w:tcW w:w="2610" w:type="dxa"/>
            <w:vMerge/>
            <w:shd w:val="clear" w:color="auto" w:fill="auto"/>
          </w:tcPr>
          <w:p w:rsidR="00B071DE" w:rsidRDefault="00B071DE" w:rsidP="008E0FD5"/>
        </w:tc>
        <w:tc>
          <w:tcPr>
            <w:tcW w:w="2610" w:type="dxa"/>
            <w:shd w:val="clear" w:color="auto" w:fill="auto"/>
          </w:tcPr>
          <w:p w:rsidR="00B071DE" w:rsidRDefault="00D84596" w:rsidP="008E0FD5">
            <w:r>
              <w:rPr>
                <w:noProof/>
              </w:rPr>
              <mc:AlternateContent>
                <mc:Choice Requires="wps">
                  <w:drawing>
                    <wp:anchor distT="0" distB="0" distL="114300" distR="114300" simplePos="0" relativeHeight="251629568" behindDoc="0" locked="0" layoutInCell="1" allowOverlap="1" wp14:anchorId="4D4900D0" wp14:editId="04B100E9">
                      <wp:simplePos x="0" y="0"/>
                      <wp:positionH relativeFrom="page">
                        <wp:posOffset>60325</wp:posOffset>
                      </wp:positionH>
                      <wp:positionV relativeFrom="page">
                        <wp:posOffset>4445</wp:posOffset>
                      </wp:positionV>
                      <wp:extent cx="1554480" cy="1371600"/>
                      <wp:effectExtent l="3175" t="4445" r="4445"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rsidR="00594AC2" w:rsidRDefault="00594AC2" w:rsidP="00594AC2">
                                  <w:pPr>
                                    <w:pStyle w:val="NewsletterBodyText"/>
                                  </w:pPr>
                                  <w:r w:rsidRPr="00594AC2">
                                    <w:rPr>
                                      <w:b/>
                                    </w:rPr>
                                    <w:t>February 26-28</w:t>
                                  </w:r>
                                  <w:r w:rsidRPr="00594AC2">
                                    <w:rPr>
                                      <w:b/>
                                      <w:vertAlign w:val="superscript"/>
                                    </w:rPr>
                                    <w:t>th</w:t>
                                  </w:r>
                                  <w:r>
                                    <w:rPr>
                                      <w:vertAlign w:val="superscript"/>
                                    </w:rPr>
                                    <w:br/>
                                  </w:r>
                                  <w:r>
                                    <w:t>Scary Play</w:t>
                                  </w:r>
                                  <w:r>
                                    <w:br/>
                                    <w:t xml:space="preserve">This play will be put on by our drama teacher, Pan, and </w:t>
                                  </w:r>
                                  <w:proofErr w:type="spellStart"/>
                                  <w:r>
                                    <w:t>Rainshadow</w:t>
                                  </w:r>
                                  <w:proofErr w:type="spellEnd"/>
                                  <w:r>
                                    <w:t xml:space="preserve"> students. Come check it out on any of these days at 7:00pm at Pan’s theater (2275 Dickerson Rd)</w:t>
                                  </w:r>
                                </w:p>
                                <w:p w:rsidR="00594AC2" w:rsidRPr="00594AC2" w:rsidRDefault="00594AC2" w:rsidP="00594AC2">
                                  <w:pPr>
                                    <w:pStyle w:val="NewsletterBodyText"/>
                                  </w:pPr>
                                  <w:r>
                                    <w:rPr>
                                      <w:b/>
                                    </w:rPr>
                                    <w:t>March 3-6</w:t>
                                  </w:r>
                                  <w:r w:rsidRPr="00594AC2">
                                    <w:rPr>
                                      <w:b/>
                                      <w:vertAlign w:val="superscript"/>
                                    </w:rPr>
                                    <w:t>th</w:t>
                                  </w:r>
                                  <w:r>
                                    <w:br/>
                                    <w:t>Proficiency Testing</w:t>
                                  </w:r>
                                  <w:r>
                                    <w:br/>
                                    <w:t xml:space="preserve">Students that are not testing will have a half day, and should not arrive at school until 12:00pm. Students that are testing should arrive at 8:00 am. </w:t>
                                  </w:r>
                                </w:p>
                                <w:p w:rsidR="00594AC2" w:rsidRDefault="00594AC2" w:rsidP="00120308">
                                  <w:pPr>
                                    <w:pStyle w:val="NewsletterBodyText"/>
                                  </w:pPr>
                                  <w:r>
                                    <w:rPr>
                                      <w:b/>
                                    </w:rPr>
                                    <w:t>March 7</w:t>
                                  </w:r>
                                  <w:r w:rsidRPr="00594AC2">
                                    <w:rPr>
                                      <w:b/>
                                      <w:vertAlign w:val="superscript"/>
                                    </w:rPr>
                                    <w:t>th</w:t>
                                  </w:r>
                                  <w:r w:rsidR="00F663EB">
                                    <w:rPr>
                                      <w:b/>
                                      <w:vertAlign w:val="superscript"/>
                                    </w:rPr>
                                    <w:t xml:space="preserve"> </w:t>
                                  </w:r>
                                  <w:r w:rsidR="00F663EB">
                                    <w:rPr>
                                      <w:b/>
                                    </w:rPr>
                                    <w:t>5:00-7:00 pm</w:t>
                                  </w:r>
                                  <w:r>
                                    <w:br/>
                                    <w:t>Alumni Ice-cream Social</w:t>
                                  </w:r>
                                  <w:r>
                                    <w:br/>
                                    <w:t>Former RCCHS graduates can meet up and hang out.</w:t>
                                  </w:r>
                                </w:p>
                                <w:p w:rsidR="00594AC2" w:rsidRDefault="00594AC2" w:rsidP="00120308">
                                  <w:pPr>
                                    <w:pStyle w:val="NewsletterBodyText"/>
                                  </w:pPr>
                                  <w:r>
                                    <w:rPr>
                                      <w:b/>
                                    </w:rPr>
                                    <w:t>March 20</w:t>
                                  </w:r>
                                  <w:r w:rsidRPr="00594AC2">
                                    <w:rPr>
                                      <w:b/>
                                      <w:vertAlign w:val="superscript"/>
                                    </w:rPr>
                                    <w:t>th</w:t>
                                  </w:r>
                                  <w:r>
                                    <w:t xml:space="preserve"> </w:t>
                                  </w:r>
                                  <w:r>
                                    <w:br/>
                                    <w:t>End of Quarter 3</w:t>
                                  </w:r>
                                </w:p>
                                <w:p w:rsidR="00594AC2" w:rsidRPr="00594AC2" w:rsidRDefault="00594AC2" w:rsidP="00120308">
                                  <w:pPr>
                                    <w:pStyle w:val="NewsletterBodyText"/>
                                  </w:pPr>
                                  <w:r>
                                    <w:rPr>
                                      <w:b/>
                                    </w:rPr>
                                    <w:t>March 28</w:t>
                                  </w:r>
                                  <w:r w:rsidRPr="00594AC2">
                                    <w:rPr>
                                      <w:b/>
                                      <w:vertAlign w:val="superscript"/>
                                    </w:rPr>
                                    <w:t>th</w:t>
                                  </w:r>
                                  <w:r>
                                    <w:rPr>
                                      <w:b/>
                                    </w:rPr>
                                    <w:t>-April 6</w:t>
                                  </w:r>
                                  <w:r w:rsidRPr="00594AC2">
                                    <w:rPr>
                                      <w:b/>
                                      <w:vertAlign w:val="superscript"/>
                                    </w:rPr>
                                    <w:t>th</w:t>
                                  </w:r>
                                  <w:r>
                                    <w:br/>
                                    <w:t>Spring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margin-left:4.75pt;margin-top:.35pt;width:122.4pt;height:10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Dv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" filled="f" stroked="f">
                      <v:textbox style="mso-next-textbox:#Text Box 22">
                        <w:txbxContent>
                          <w:p w:rsidR="00594AC2" w:rsidRDefault="00594AC2" w:rsidP="00594AC2">
                            <w:pPr>
                              <w:pStyle w:val="NewsletterBodyText"/>
                            </w:pPr>
                            <w:r w:rsidRPr="00594AC2">
                              <w:rPr>
                                <w:b/>
                              </w:rPr>
                              <w:t>February 26-28</w:t>
                            </w:r>
                            <w:r w:rsidRPr="00594AC2">
                              <w:rPr>
                                <w:b/>
                                <w:vertAlign w:val="superscript"/>
                              </w:rPr>
                              <w:t>th</w:t>
                            </w:r>
                            <w:r>
                              <w:rPr>
                                <w:vertAlign w:val="superscript"/>
                              </w:rPr>
                              <w:br/>
                            </w:r>
                            <w:r>
                              <w:t>Scary Play</w:t>
                            </w:r>
                            <w:r>
                              <w:br/>
                              <w:t xml:space="preserve">This play will be put on by our drama teacher, Pan, and </w:t>
                            </w:r>
                            <w:proofErr w:type="spellStart"/>
                            <w:r>
                              <w:t>Rainshadow</w:t>
                            </w:r>
                            <w:proofErr w:type="spellEnd"/>
                            <w:r>
                              <w:t xml:space="preserve"> students. Come check it out on any of these days at 7:00pm at Pan’s theater (2275 Dickerson Rd)</w:t>
                            </w:r>
                          </w:p>
                          <w:p w:rsidR="00594AC2" w:rsidRPr="00594AC2" w:rsidRDefault="00594AC2" w:rsidP="00594AC2">
                            <w:pPr>
                              <w:pStyle w:val="NewsletterBodyText"/>
                            </w:pPr>
                            <w:r>
                              <w:rPr>
                                <w:b/>
                              </w:rPr>
                              <w:t>March 3-6</w:t>
                            </w:r>
                            <w:r w:rsidRPr="00594AC2">
                              <w:rPr>
                                <w:b/>
                                <w:vertAlign w:val="superscript"/>
                              </w:rPr>
                              <w:t>th</w:t>
                            </w:r>
                            <w:r>
                              <w:br/>
                              <w:t>Proficiency Testing</w:t>
                            </w:r>
                            <w:r>
                              <w:br/>
                              <w:t xml:space="preserve">Students that are not testing will have a half day, and should not arrive at school until 12:00pm. Students that are testing should arrive at 8:00 am. </w:t>
                            </w:r>
                          </w:p>
                          <w:p w:rsidR="00594AC2" w:rsidRDefault="00594AC2" w:rsidP="00120308">
                            <w:pPr>
                              <w:pStyle w:val="NewsletterBodyText"/>
                            </w:pPr>
                            <w:r>
                              <w:rPr>
                                <w:b/>
                              </w:rPr>
                              <w:t>March 7</w:t>
                            </w:r>
                            <w:r w:rsidRPr="00594AC2">
                              <w:rPr>
                                <w:b/>
                                <w:vertAlign w:val="superscript"/>
                              </w:rPr>
                              <w:t>th</w:t>
                            </w:r>
                            <w:r w:rsidR="00F663EB">
                              <w:rPr>
                                <w:b/>
                                <w:vertAlign w:val="superscript"/>
                              </w:rPr>
                              <w:t xml:space="preserve"> </w:t>
                            </w:r>
                            <w:r w:rsidR="00F663EB">
                              <w:rPr>
                                <w:b/>
                              </w:rPr>
                              <w:t>5:00-7:00 pm</w:t>
                            </w:r>
                            <w:r>
                              <w:br/>
                              <w:t>Alumni Ice-cream Social</w:t>
                            </w:r>
                            <w:r>
                              <w:br/>
                              <w:t>Former RCCHS graduates can meet up and hang out.</w:t>
                            </w:r>
                          </w:p>
                          <w:p w:rsidR="00594AC2" w:rsidRDefault="00594AC2" w:rsidP="00120308">
                            <w:pPr>
                              <w:pStyle w:val="NewsletterBodyText"/>
                            </w:pPr>
                            <w:r>
                              <w:rPr>
                                <w:b/>
                              </w:rPr>
                              <w:t>March 20</w:t>
                            </w:r>
                            <w:r w:rsidRPr="00594AC2">
                              <w:rPr>
                                <w:b/>
                                <w:vertAlign w:val="superscript"/>
                              </w:rPr>
                              <w:t>th</w:t>
                            </w:r>
                            <w:r>
                              <w:t xml:space="preserve"> </w:t>
                            </w:r>
                            <w:r>
                              <w:br/>
                              <w:t>End of Quarter 3</w:t>
                            </w:r>
                          </w:p>
                          <w:p w:rsidR="00594AC2" w:rsidRPr="00594AC2" w:rsidRDefault="00594AC2" w:rsidP="00120308">
                            <w:pPr>
                              <w:pStyle w:val="NewsletterBodyText"/>
                            </w:pPr>
                            <w:r>
                              <w:rPr>
                                <w:b/>
                              </w:rPr>
                              <w:t>March 28</w:t>
                            </w:r>
                            <w:r w:rsidRPr="00594AC2">
                              <w:rPr>
                                <w:b/>
                                <w:vertAlign w:val="superscript"/>
                              </w:rPr>
                              <w:t>th</w:t>
                            </w:r>
                            <w:r>
                              <w:rPr>
                                <w:b/>
                              </w:rPr>
                              <w:t>-April 6</w:t>
                            </w:r>
                            <w:r w:rsidRPr="00594AC2">
                              <w:rPr>
                                <w:b/>
                                <w:vertAlign w:val="superscript"/>
                              </w:rPr>
                              <w:t>th</w:t>
                            </w:r>
                            <w:r>
                              <w:br/>
                              <w:t>Spring Break</w:t>
                            </w:r>
                          </w:p>
                        </w:txbxContent>
                      </v:textbox>
                      <w10:wrap anchorx="page" anchory="page"/>
                    </v:shape>
                  </w:pict>
                </mc:Fallback>
              </mc:AlternateContent>
            </w:r>
          </w:p>
        </w:tc>
        <w:tc>
          <w:tcPr>
            <w:tcW w:w="2610" w:type="dxa"/>
            <w:shd w:val="clear" w:color="auto" w:fill="auto"/>
          </w:tcPr>
          <w:p w:rsidR="00B071DE" w:rsidRDefault="00D84596" w:rsidP="008E0FD5">
            <w:r>
              <w:rPr>
                <w:noProof/>
              </w:rPr>
              <mc:AlternateContent>
                <mc:Choice Requires="wps">
                  <w:drawing>
                    <wp:anchor distT="0" distB="0" distL="114300" distR="114300" simplePos="0" relativeHeight="251630592" behindDoc="0" locked="0" layoutInCell="1" allowOverlap="1" wp14:anchorId="157C99DA" wp14:editId="6827044E">
                      <wp:simplePos x="0" y="0"/>
                      <wp:positionH relativeFrom="page">
                        <wp:posOffset>36195</wp:posOffset>
                      </wp:positionH>
                      <wp:positionV relativeFrom="page">
                        <wp:posOffset>6350</wp:posOffset>
                      </wp:positionV>
                      <wp:extent cx="1554480" cy="1362075"/>
                      <wp:effectExtent l="0" t="0" r="0" b="9525"/>
                      <wp:wrapNone/>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2.85pt;margin-top:.5pt;width:122.4pt;height:107.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" filled="f" stroked="f">
                      <v:textbox style="mso-next-textbox:#Text Box 23">
                        <w:txbxContent/>
                      </v:textbox>
                      <w10:wrap anchorx="page" anchory="page"/>
                    </v:shape>
                  </w:pict>
                </mc:Fallback>
              </mc:AlternateContent>
            </w:r>
          </w:p>
        </w:tc>
        <w:tc>
          <w:tcPr>
            <w:tcW w:w="2610" w:type="dxa"/>
            <w:shd w:val="clear" w:color="auto" w:fill="auto"/>
          </w:tcPr>
          <w:p w:rsidR="00B071DE" w:rsidRDefault="00594AC2" w:rsidP="008E0FD5">
            <w:r>
              <w:rPr>
                <w:noProof/>
              </w:rPr>
              <mc:AlternateContent>
                <mc:Choice Requires="wps">
                  <w:drawing>
                    <wp:anchor distT="0" distB="0" distL="114300" distR="114300" simplePos="0" relativeHeight="251631616" behindDoc="0" locked="0" layoutInCell="1" allowOverlap="1" wp14:anchorId="53FB7872" wp14:editId="71488A66">
                      <wp:simplePos x="0" y="0"/>
                      <wp:positionH relativeFrom="page">
                        <wp:posOffset>102870</wp:posOffset>
                      </wp:positionH>
                      <wp:positionV relativeFrom="page">
                        <wp:posOffset>-3175</wp:posOffset>
                      </wp:positionV>
                      <wp:extent cx="1554480" cy="1638300"/>
                      <wp:effectExtent l="0" t="0" r="0" b="0"/>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8.1pt;margin-top:-.25pt;width:122.4pt;height:12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" filled="f" stroked="f">
                      <v:textbox>
                        <w:txbxContent/>
                      </v:textbox>
                      <w10:wrap anchorx="page" anchory="page"/>
                    </v:shape>
                  </w:pict>
                </mc:Fallback>
              </mc:AlternateContent>
            </w:r>
          </w:p>
        </w:tc>
      </w:tr>
    </w:tbl>
    <w:p w:rsidR="00B071DE" w:rsidRDefault="003671CA">
      <w:r>
        <w:br w:type="page"/>
      </w:r>
    </w:p>
    <w:tbl>
      <w:tblPr>
        <w:tblW w:w="10440" w:type="dxa"/>
        <w:jc w:val="center"/>
        <w:tblCellMar>
          <w:left w:w="0" w:type="dxa"/>
          <w:right w:w="0" w:type="dxa"/>
        </w:tblCellMar>
        <w:tblLook w:val="0000" w:firstRow="0" w:lastRow="0" w:firstColumn="0" w:lastColumn="0" w:noHBand="0" w:noVBand="0"/>
      </w:tblPr>
      <w:tblGrid>
        <w:gridCol w:w="2610"/>
        <w:gridCol w:w="2610"/>
        <w:gridCol w:w="2610"/>
        <w:gridCol w:w="2610"/>
      </w:tblGrid>
      <w:tr w:rsidR="00B071DE">
        <w:tblPrEx>
          <w:tblCellMar>
            <w:top w:w="0" w:type="dxa"/>
            <w:bottom w:w="0" w:type="dxa"/>
          </w:tblCellMar>
        </w:tblPrEx>
        <w:trPr>
          <w:trHeight w:val="576"/>
          <w:jc w:val="center"/>
        </w:trPr>
        <w:tc>
          <w:tcPr>
            <w:tcW w:w="10440" w:type="dxa"/>
            <w:gridSpan w:val="4"/>
            <w:tcBorders>
              <w:bottom w:val="single" w:sz="4" w:space="0" w:color="008080"/>
            </w:tcBorders>
            <w:shd w:val="clear" w:color="auto" w:fill="auto"/>
          </w:tcPr>
          <w:p w:rsidR="003671CA" w:rsidRDefault="003671CA" w:rsidP="008E0FD5"/>
        </w:tc>
      </w:tr>
      <w:tr w:rsidR="00B071DE">
        <w:tblPrEx>
          <w:tblCellMar>
            <w:top w:w="0" w:type="dxa"/>
            <w:bottom w:w="0" w:type="dxa"/>
          </w:tblCellMar>
        </w:tblPrEx>
        <w:trPr>
          <w:trHeight w:val="720"/>
          <w:jc w:val="center"/>
        </w:trPr>
        <w:tc>
          <w:tcPr>
            <w:tcW w:w="7830" w:type="dxa"/>
            <w:gridSpan w:val="3"/>
            <w:tcBorders>
              <w:top w:val="single" w:sz="4" w:space="0" w:color="008080"/>
            </w:tcBorders>
            <w:shd w:val="clear" w:color="auto" w:fill="auto"/>
          </w:tcPr>
          <w:p w:rsidR="00B61D6C" w:rsidRDefault="00B61D6C" w:rsidP="008E0FD5"/>
          <w:p w:rsidR="00B071DE" w:rsidRPr="00B61D6C" w:rsidRDefault="00A52DCA" w:rsidP="00B61D6C">
            <w:pPr>
              <w:pStyle w:val="Heading2"/>
            </w:pPr>
            <w:r>
              <w:t>Leadership</w:t>
            </w:r>
          </w:p>
        </w:tc>
        <w:tc>
          <w:tcPr>
            <w:tcW w:w="2610" w:type="dxa"/>
            <w:vMerge w:val="restart"/>
            <w:tcBorders>
              <w:top w:val="single" w:sz="4" w:space="0" w:color="008080"/>
            </w:tcBorders>
            <w:shd w:val="clear" w:color="auto" w:fill="auto"/>
          </w:tcPr>
          <w:p w:rsidR="00B071DE" w:rsidRDefault="00EC51F8" w:rsidP="008E0FD5">
            <w:r>
              <w:rPr>
                <w:noProof/>
              </w:rPr>
              <mc:AlternateContent>
                <mc:Choice Requires="wps">
                  <w:drawing>
                    <wp:anchor distT="0" distB="0" distL="114300" distR="114300" simplePos="0" relativeHeight="251680768" behindDoc="0" locked="0" layoutInCell="1" allowOverlap="1" wp14:anchorId="46B08F97" wp14:editId="7E81776F">
                      <wp:simplePos x="0" y="0"/>
                      <wp:positionH relativeFrom="page">
                        <wp:posOffset>104775</wp:posOffset>
                      </wp:positionH>
                      <wp:positionV relativeFrom="page">
                        <wp:posOffset>2304415</wp:posOffset>
                      </wp:positionV>
                      <wp:extent cx="1638300" cy="4133850"/>
                      <wp:effectExtent l="0" t="0" r="0" b="0"/>
                      <wp:wrapNone/>
                      <wp:docPr id="4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13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F6E" w:rsidRPr="004D0F6E" w:rsidRDefault="004D0F6E" w:rsidP="00EC51F8">
                                  <w:pPr>
                                    <w:pStyle w:val="ColumnCaption"/>
                                    <w:spacing w:line="360" w:lineRule="auto"/>
                                    <w:rPr>
                                      <w:b/>
                                      <w:i w:val="0"/>
                                    </w:rPr>
                                  </w:pPr>
                                  <w:r>
                                    <w:rPr>
                                      <w:b/>
                                      <w:i w:val="0"/>
                                    </w:rPr>
                                    <w:t>T-Shirt &amp; Sweatshirt Sales</w:t>
                                  </w:r>
                                </w:p>
                                <w:p w:rsidR="0072530C" w:rsidRDefault="00EC51F8" w:rsidP="00EC51F8">
                                  <w:pPr>
                                    <w:pStyle w:val="ColumnCaption"/>
                                    <w:spacing w:line="360" w:lineRule="auto"/>
                                    <w:rPr>
                                      <w:i w:val="0"/>
                                    </w:rPr>
                                  </w:pPr>
                                  <w:r>
                                    <w:rPr>
                                      <w:i w:val="0"/>
                                    </w:rPr>
                                    <w:t xml:space="preserve">Leadership is selling this year’s school t-shirts at sweatshirts! </w:t>
                                  </w:r>
                                </w:p>
                                <w:p w:rsidR="00EC51F8" w:rsidRDefault="00EC51F8" w:rsidP="00EC51F8">
                                  <w:pPr>
                                    <w:pStyle w:val="ColumnCaption"/>
                                    <w:spacing w:line="360" w:lineRule="auto"/>
                                    <w:rPr>
                                      <w:i w:val="0"/>
                                    </w:rPr>
                                  </w:pPr>
                                  <w:r>
                                    <w:rPr>
                                      <w:i w:val="0"/>
                                    </w:rPr>
                                    <w:t>- Men’s t-shirt $15</w:t>
                                  </w:r>
                                  <w:r>
                                    <w:rPr>
                                      <w:i w:val="0"/>
                                    </w:rPr>
                                    <w:br/>
                                    <w:t>- Women’s t-shirt $15</w:t>
                                  </w:r>
                                  <w:r>
                                    <w:rPr>
                                      <w:i w:val="0"/>
                                    </w:rPr>
                                    <w:br/>
                                    <w:t>- Sweatshirt $25</w:t>
                                  </w:r>
                                </w:p>
                                <w:p w:rsidR="00EC51F8" w:rsidRDefault="00EC51F8" w:rsidP="00EC51F8">
                                  <w:pPr>
                                    <w:pStyle w:val="ColumnCaption"/>
                                    <w:spacing w:line="360" w:lineRule="auto"/>
                                    <w:rPr>
                                      <w:i w:val="0"/>
                                    </w:rPr>
                                  </w:pPr>
                                  <w:r>
                                    <w:rPr>
                                      <w:i w:val="0"/>
                                    </w:rPr>
                                    <w:t xml:space="preserve">If you are interested in buying a t-shirt or sweatshirt ask your student to bring home a pre-order form for you to fill out. </w:t>
                                  </w:r>
                                </w:p>
                                <w:p w:rsidR="00B542A7" w:rsidRDefault="00B542A7" w:rsidP="00EC51F8">
                                  <w:pPr>
                                    <w:pStyle w:val="ColumnCaption"/>
                                    <w:spacing w:line="360" w:lineRule="auto"/>
                                    <w:rPr>
                                      <w:i w:val="0"/>
                                    </w:rPr>
                                  </w:pPr>
                                  <w:r>
                                    <w:rPr>
                                      <w:i w:val="0"/>
                                    </w:rPr>
                                    <w:t>Proceeds will go to help the students travelling to Washington D.C. with Sam this summer.</w:t>
                                  </w:r>
                                </w:p>
                                <w:p w:rsidR="00EC51F8" w:rsidRPr="00EC51F8" w:rsidRDefault="00EC51F8" w:rsidP="00EC51F8">
                                  <w:pPr>
                                    <w:pStyle w:val="ColumnCaption"/>
                                    <w:spacing w:line="360" w:lineRule="auto"/>
                                    <w:rPr>
                                      <w:i w:val="0"/>
                                    </w:rPr>
                                  </w:pPr>
                                  <w:r>
                                    <w:rPr>
                                      <w:i w:val="0"/>
                                    </w:rPr>
                                    <w:t>The pre-order forms are due by March 6</w:t>
                                  </w:r>
                                  <w:r w:rsidRPr="00EC51F8">
                                    <w:rPr>
                                      <w:i w:val="0"/>
                                      <w:vertAlign w:val="superscript"/>
                                    </w:rPr>
                                    <w:t>th</w:t>
                                  </w:r>
                                  <w:r>
                                    <w:rPr>
                                      <w:i w:val="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45" type="#_x0000_t202" style="position:absolute;margin-left:8.25pt;margin-top:181.45pt;width:129pt;height:325.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RKvA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" filled="f" stroked="f">
                      <v:textbox>
                        <w:txbxContent>
                          <w:p w:rsidR="004D0F6E" w:rsidRPr="004D0F6E" w:rsidRDefault="004D0F6E" w:rsidP="00EC51F8">
                            <w:pPr>
                              <w:pStyle w:val="ColumnCaption"/>
                              <w:spacing w:line="360" w:lineRule="auto"/>
                              <w:rPr>
                                <w:b/>
                                <w:i w:val="0"/>
                              </w:rPr>
                            </w:pPr>
                            <w:r>
                              <w:rPr>
                                <w:b/>
                                <w:i w:val="0"/>
                              </w:rPr>
                              <w:t>T-Shirt &amp; Sweatshirt Sales</w:t>
                            </w:r>
                          </w:p>
                          <w:p w:rsidR="0072530C" w:rsidRDefault="00EC51F8" w:rsidP="00EC51F8">
                            <w:pPr>
                              <w:pStyle w:val="ColumnCaption"/>
                              <w:spacing w:line="360" w:lineRule="auto"/>
                              <w:rPr>
                                <w:i w:val="0"/>
                              </w:rPr>
                            </w:pPr>
                            <w:r>
                              <w:rPr>
                                <w:i w:val="0"/>
                              </w:rPr>
                              <w:t xml:space="preserve">Leadership is selling this year’s school t-shirts at sweatshirts! </w:t>
                            </w:r>
                          </w:p>
                          <w:p w:rsidR="00EC51F8" w:rsidRDefault="00EC51F8" w:rsidP="00EC51F8">
                            <w:pPr>
                              <w:pStyle w:val="ColumnCaption"/>
                              <w:spacing w:line="360" w:lineRule="auto"/>
                              <w:rPr>
                                <w:i w:val="0"/>
                              </w:rPr>
                            </w:pPr>
                            <w:r>
                              <w:rPr>
                                <w:i w:val="0"/>
                              </w:rPr>
                              <w:t>- Men’s t-shirt $15</w:t>
                            </w:r>
                            <w:r>
                              <w:rPr>
                                <w:i w:val="0"/>
                              </w:rPr>
                              <w:br/>
                              <w:t>- Women’s t-shirt $15</w:t>
                            </w:r>
                            <w:r>
                              <w:rPr>
                                <w:i w:val="0"/>
                              </w:rPr>
                              <w:br/>
                              <w:t>- Sweatshirt $25</w:t>
                            </w:r>
                          </w:p>
                          <w:p w:rsidR="00EC51F8" w:rsidRDefault="00EC51F8" w:rsidP="00EC51F8">
                            <w:pPr>
                              <w:pStyle w:val="ColumnCaption"/>
                              <w:spacing w:line="360" w:lineRule="auto"/>
                              <w:rPr>
                                <w:i w:val="0"/>
                              </w:rPr>
                            </w:pPr>
                            <w:r>
                              <w:rPr>
                                <w:i w:val="0"/>
                              </w:rPr>
                              <w:t xml:space="preserve">If you are interested in buying a t-shirt or sweatshirt ask your student to bring home a pre-order form for you to fill out. </w:t>
                            </w:r>
                          </w:p>
                          <w:p w:rsidR="00B542A7" w:rsidRDefault="00B542A7" w:rsidP="00EC51F8">
                            <w:pPr>
                              <w:pStyle w:val="ColumnCaption"/>
                              <w:spacing w:line="360" w:lineRule="auto"/>
                              <w:rPr>
                                <w:i w:val="0"/>
                              </w:rPr>
                            </w:pPr>
                            <w:r>
                              <w:rPr>
                                <w:i w:val="0"/>
                              </w:rPr>
                              <w:t>Proceeds will go to help the students travelling to Washington D.C. with Sam this summer.</w:t>
                            </w:r>
                          </w:p>
                          <w:p w:rsidR="00EC51F8" w:rsidRPr="00EC51F8" w:rsidRDefault="00EC51F8" w:rsidP="00EC51F8">
                            <w:pPr>
                              <w:pStyle w:val="ColumnCaption"/>
                              <w:spacing w:line="360" w:lineRule="auto"/>
                              <w:rPr>
                                <w:i w:val="0"/>
                              </w:rPr>
                            </w:pPr>
                            <w:r>
                              <w:rPr>
                                <w:i w:val="0"/>
                              </w:rPr>
                              <w:t>The pre-order forms are due by March 6</w:t>
                            </w:r>
                            <w:r w:rsidRPr="00EC51F8">
                              <w:rPr>
                                <w:i w:val="0"/>
                                <w:vertAlign w:val="superscript"/>
                              </w:rPr>
                              <w:t>th</w:t>
                            </w:r>
                            <w:r>
                              <w:rPr>
                                <w:i w:val="0"/>
                              </w:rPr>
                              <w:t>.</w:t>
                            </w:r>
                          </w:p>
                        </w:txbxContent>
                      </v:textbox>
                      <w10:wrap anchorx="page" anchory="page"/>
                    </v:shape>
                  </w:pict>
                </mc:Fallback>
              </mc:AlternateContent>
            </w:r>
            <w:r w:rsidR="00D84596">
              <w:rPr>
                <w:noProof/>
              </w:rPr>
              <mc:AlternateContent>
                <mc:Choice Requires="wps">
                  <w:drawing>
                    <wp:anchor distT="0" distB="0" distL="114300" distR="114300" simplePos="0" relativeHeight="251687936" behindDoc="1" locked="0" layoutInCell="1" allowOverlap="1" wp14:anchorId="58E87920" wp14:editId="697B9FDB">
                      <wp:simplePos x="0" y="0"/>
                      <wp:positionH relativeFrom="page">
                        <wp:posOffset>107950</wp:posOffset>
                      </wp:positionH>
                      <wp:positionV relativeFrom="page">
                        <wp:posOffset>586105</wp:posOffset>
                      </wp:positionV>
                      <wp:extent cx="1287780" cy="1397000"/>
                      <wp:effectExtent l="3175" t="0" r="0" b="0"/>
                      <wp:wrapNone/>
                      <wp:docPr id="4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3C9E" w:rsidRPr="009F3C9E" w:rsidRDefault="004D0F6E">
                                  <w:r>
                                    <w:rPr>
                                      <w:noProof/>
                                    </w:rPr>
                                    <w:drawing>
                                      <wp:inline distT="0" distB="0" distL="0" distR="0" wp14:anchorId="73963899" wp14:editId="650629D6">
                                        <wp:extent cx="1589314" cy="1676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3974" t="16025" b="8044"/>
                                                <a:stretch/>
                                              </pic:blipFill>
                                              <pic:spPr bwMode="auto">
                                                <a:xfrm>
                                                  <a:off x="0" y="0"/>
                                                  <a:ext cx="1592599" cy="167986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046" type="#_x0000_t202" style="position:absolute;margin-left:8.5pt;margin-top:46.15pt;width:101.4pt;height:110pt;z-index:-2516285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" filled="f" stroked="f">
                      <v:textbox style="mso-fit-shape-to-text:t">
                        <w:txbxContent>
                          <w:p w:rsidR="009F3C9E" w:rsidRPr="009F3C9E" w:rsidRDefault="004D0F6E">
                            <w:r>
                              <w:rPr>
                                <w:noProof/>
                              </w:rPr>
                              <w:drawing>
                                <wp:inline distT="0" distB="0" distL="0" distR="0" wp14:anchorId="73963899" wp14:editId="650629D6">
                                  <wp:extent cx="1589314" cy="1676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3974" t="16025" b="8044"/>
                                          <a:stretch/>
                                        </pic:blipFill>
                                        <pic:spPr bwMode="auto">
                                          <a:xfrm>
                                            <a:off x="0" y="0"/>
                                            <a:ext cx="1592599" cy="167986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tc>
      </w:tr>
      <w:tr w:rsidR="00B071DE">
        <w:tblPrEx>
          <w:tblCellMar>
            <w:top w:w="0" w:type="dxa"/>
            <w:bottom w:w="0" w:type="dxa"/>
          </w:tblCellMar>
        </w:tblPrEx>
        <w:trPr>
          <w:trHeight w:val="5633"/>
          <w:jc w:val="center"/>
        </w:trPr>
        <w:tc>
          <w:tcPr>
            <w:tcW w:w="2610" w:type="dxa"/>
            <w:shd w:val="clear" w:color="auto" w:fill="auto"/>
          </w:tcPr>
          <w:p w:rsidR="00B071DE" w:rsidRDefault="00D84596" w:rsidP="008E0FD5">
            <w:r>
              <w:rPr>
                <w:noProof/>
              </w:rPr>
              <mc:AlternateContent>
                <mc:Choice Requires="wps">
                  <w:drawing>
                    <wp:anchor distT="0" distB="0" distL="114300" distR="114300" simplePos="0" relativeHeight="251662336" behindDoc="0" locked="0" layoutInCell="1" allowOverlap="1">
                      <wp:simplePos x="0" y="0"/>
                      <wp:positionH relativeFrom="page">
                        <wp:posOffset>3318510</wp:posOffset>
                      </wp:positionH>
                      <wp:positionV relativeFrom="page">
                        <wp:posOffset>15240</wp:posOffset>
                      </wp:positionV>
                      <wp:extent cx="1554480" cy="3291840"/>
                      <wp:effectExtent l="3810" t="0" r="3810" b="0"/>
                      <wp:wrapNone/>
                      <wp:docPr id="4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7" type="#_x0000_t202" style="position:absolute;margin-left:261.3pt;margin-top:1.2pt;width:122.4pt;height:259.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" filled="f" stroked="f">
                      <v:textbox>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1643380</wp:posOffset>
                      </wp:positionH>
                      <wp:positionV relativeFrom="page">
                        <wp:posOffset>15240</wp:posOffset>
                      </wp:positionV>
                      <wp:extent cx="1554480" cy="3291840"/>
                      <wp:effectExtent l="0" t="0" r="2540" b="0"/>
                      <wp:wrapNone/>
                      <wp:docPr id="4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8" type="#_x0000_t202" style="position:absolute;margin-left:129.4pt;margin-top:1.2pt;width:122.4pt;height:259.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" filled="f" stroked="f">
                      <v:textbox style="mso-next-textbox:#Text Box 103">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1905</wp:posOffset>
                      </wp:positionH>
                      <wp:positionV relativeFrom="page">
                        <wp:posOffset>15240</wp:posOffset>
                      </wp:positionV>
                      <wp:extent cx="1554480" cy="3291840"/>
                      <wp:effectExtent l="1905" t="0" r="0" b="0"/>
                      <wp:wrapNone/>
                      <wp:docPr id="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rsidR="00A52DCA" w:rsidRDefault="00A52DCA" w:rsidP="00A52DCA">
                                  <w:pPr>
                                    <w:pStyle w:val="NewsletterBodyText"/>
                                  </w:pPr>
                                  <w:r>
                                    <w:t>Leadership is a class for students from any grade level.</w:t>
                                  </w:r>
                                </w:p>
                                <w:p w:rsidR="00A52DCA" w:rsidRDefault="00A52DCA" w:rsidP="00A52DCA">
                                  <w:pPr>
                                    <w:pStyle w:val="NewsletterBodyText"/>
                                  </w:pPr>
                                  <w:r>
                                    <w:t>In Leadership this quarter we are working on a plethora of different projects. Our candy-gram</w:t>
                                  </w:r>
                                  <w:r w:rsidRPr="00A52DCA">
                                    <w:t xml:space="preserve"> </w:t>
                                  </w:r>
                                  <w:r>
                                    <w:t xml:space="preserve">sales for Valentine’s Day earned us about </w:t>
                                  </w:r>
                                  <w:r>
                                    <w:t xml:space="preserve">$25 that will be going towards this year’s prom. </w:t>
                                  </w:r>
                                </w:p>
                                <w:p w:rsidR="00EC51F8" w:rsidRDefault="00B95F25" w:rsidP="00120653">
                                  <w:pPr>
                                    <w:pStyle w:val="NewsletterBodyText"/>
                                  </w:pPr>
                                  <w:r>
                                    <w:t>We are also working on a raffle to help us raise more funds for prom. The goal is to have a small meal of entrees for the students that match our 1950’s theme. Chris, the head of the culinary department, will be making sliders, ice cream sundaes, and other diner style food for the students. This past Friday</w:t>
                                  </w:r>
                                  <w:r w:rsidR="00EC51F8">
                                    <w:t>,</w:t>
                                  </w:r>
                                  <w:r>
                                    <w:t xml:space="preserve"> two students came around downtown and midtown Reno with me to ask local businesses to donate gift cards and other items to our raffle. </w:t>
                                  </w:r>
                                </w:p>
                                <w:p w:rsidR="00A52DCA" w:rsidRDefault="00B95F25" w:rsidP="00120653">
                                  <w:pPr>
                                    <w:pStyle w:val="NewsletterBodyText"/>
                                  </w:pPr>
                                  <w:r>
                                    <w:t xml:space="preserve">Raffle tickets will go on sale in March, and I will be asking each Leadership student to sell </w:t>
                                  </w:r>
                                  <w:r w:rsidR="004C7A8C">
                                    <w:t>4 tickets</w:t>
                                  </w:r>
                                  <w:r>
                                    <w:t xml:space="preserve"> or more to help us reach our goal of $500. This money will go towards food and decorations for prom. Anything extra will go to Sam to help the students he is taking to Washington D.C. this summer.</w:t>
                                  </w:r>
                                  <w:r w:rsidR="00EC51F8">
                                    <w:t xml:space="preserve"> If you have any questions about the raffle, or want to see a list of prizes so far, please visit raffle4prom.weebly.com. </w:t>
                                  </w:r>
                                </w:p>
                                <w:p w:rsidR="00EC51F8" w:rsidRDefault="00EC51F8" w:rsidP="00120653">
                                  <w:pPr>
                                    <w:pStyle w:val="NewsletterBodyText"/>
                                  </w:pPr>
                                  <w:r>
                                    <w:t>In March I will be asking some Leadership students to help serve food at our Alumni Ice-cream Social on Friday, March 7</w:t>
                                  </w:r>
                                  <w:r w:rsidRPr="00EC51F8">
                                    <w:rPr>
                                      <w:vertAlign w:val="superscript"/>
                                    </w:rPr>
                                    <w:t>th</w:t>
                                  </w:r>
                                  <w:r>
                                    <w:t xml:space="preserve">. Students will need to stay from 4:00-8:00pm, but if they stay the entire time they will be released from school at 2:00pm the following week. </w:t>
                                  </w:r>
                                </w:p>
                                <w:p w:rsidR="00B071DE" w:rsidRPr="00120653" w:rsidRDefault="00B071DE" w:rsidP="00120653">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9" type="#_x0000_t202" style="position:absolute;margin-left:.15pt;margin-top:1.2pt;width:122.4pt;height:259.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D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" filled="f" stroked="f">
                      <v:textbox style="mso-next-textbox:#Text Box 102">
                        <w:txbxContent>
                          <w:p w:rsidR="00A52DCA" w:rsidRDefault="00A52DCA" w:rsidP="00A52DCA">
                            <w:pPr>
                              <w:pStyle w:val="NewsletterBodyText"/>
                            </w:pPr>
                            <w:r>
                              <w:t>Leadership is a class for students from any grade level.</w:t>
                            </w:r>
                          </w:p>
                          <w:p w:rsidR="00A52DCA" w:rsidRDefault="00A52DCA" w:rsidP="00A52DCA">
                            <w:pPr>
                              <w:pStyle w:val="NewsletterBodyText"/>
                            </w:pPr>
                            <w:r>
                              <w:t>In Leadership this quarter we are working on a plethora of different projects. Our candy-gram</w:t>
                            </w:r>
                            <w:r w:rsidRPr="00A52DCA">
                              <w:t xml:space="preserve"> </w:t>
                            </w:r>
                            <w:r>
                              <w:t xml:space="preserve">sales for Valentine’s Day earned us about </w:t>
                            </w:r>
                            <w:r>
                              <w:t xml:space="preserve">$25 that will be going towards this year’s prom. </w:t>
                            </w:r>
                          </w:p>
                          <w:p w:rsidR="00EC51F8" w:rsidRDefault="00B95F25" w:rsidP="00120653">
                            <w:pPr>
                              <w:pStyle w:val="NewsletterBodyText"/>
                            </w:pPr>
                            <w:r>
                              <w:t>We are also working on a raffle to help us raise more funds for prom. The goal is to have a small meal of entrees for the students that match our 1950’s theme. Chris, the head of the culinary department, will be making sliders, ice cream sundaes, and other diner style food for the students. This past Friday</w:t>
                            </w:r>
                            <w:r w:rsidR="00EC51F8">
                              <w:t>,</w:t>
                            </w:r>
                            <w:r>
                              <w:t xml:space="preserve"> two students came around downtown and midtown Reno with me to ask local businesses to donate gift cards and other items to our raffle. </w:t>
                            </w:r>
                          </w:p>
                          <w:p w:rsidR="00A52DCA" w:rsidRDefault="00B95F25" w:rsidP="00120653">
                            <w:pPr>
                              <w:pStyle w:val="NewsletterBodyText"/>
                            </w:pPr>
                            <w:r>
                              <w:t xml:space="preserve">Raffle tickets will go on sale in March, and I will be asking each Leadership student to sell </w:t>
                            </w:r>
                            <w:r w:rsidR="004C7A8C">
                              <w:t>4 tickets</w:t>
                            </w:r>
                            <w:r>
                              <w:t xml:space="preserve"> or more to help us reach our goal of $500. This money will go towards food and decorations for prom. Anything extra will go to Sam to help the students he is taking to Washington D.C. this summer.</w:t>
                            </w:r>
                            <w:r w:rsidR="00EC51F8">
                              <w:t xml:space="preserve"> If you have any questions about the raffle, or want to see a list of prizes so far, please visit raffle4prom.weebly.com. </w:t>
                            </w:r>
                          </w:p>
                          <w:p w:rsidR="00EC51F8" w:rsidRDefault="00EC51F8" w:rsidP="00120653">
                            <w:pPr>
                              <w:pStyle w:val="NewsletterBodyText"/>
                            </w:pPr>
                            <w:r>
                              <w:t>In March I will be asking some Leadership students to help serve food at our Alumni Ice-cream Social on Friday, March 7</w:t>
                            </w:r>
                            <w:r w:rsidRPr="00EC51F8">
                              <w:rPr>
                                <w:vertAlign w:val="superscript"/>
                              </w:rPr>
                              <w:t>th</w:t>
                            </w:r>
                            <w:r>
                              <w:t xml:space="preserve">. Students will need to stay from 4:00-8:00pm, but if they stay the entire time they will be released from school at 2:00pm the following week. </w:t>
                            </w:r>
                          </w:p>
                          <w:p w:rsidR="00B071DE" w:rsidRPr="00120653" w:rsidRDefault="00B071DE" w:rsidP="00120653">
                            <w:pPr>
                              <w:pStyle w:val="NewsletterBodyText"/>
                            </w:pPr>
                          </w:p>
                        </w:txbxContent>
                      </v:textbox>
                      <w10:wrap anchorx="page" anchory="page"/>
                    </v:shape>
                  </w:pict>
                </mc:Fallback>
              </mc:AlternateContent>
            </w:r>
          </w:p>
        </w:tc>
        <w:tc>
          <w:tcPr>
            <w:tcW w:w="2610" w:type="dxa"/>
            <w:shd w:val="clear" w:color="auto" w:fill="auto"/>
          </w:tcPr>
          <w:p w:rsidR="00B071DE" w:rsidRDefault="00B071DE" w:rsidP="008E0FD5"/>
        </w:tc>
        <w:tc>
          <w:tcPr>
            <w:tcW w:w="2610" w:type="dxa"/>
            <w:shd w:val="clear" w:color="auto" w:fill="auto"/>
          </w:tcPr>
          <w:p w:rsidR="00B071DE" w:rsidRDefault="00B071DE" w:rsidP="008E0FD5"/>
        </w:tc>
        <w:tc>
          <w:tcPr>
            <w:tcW w:w="2610" w:type="dxa"/>
            <w:vMerge/>
            <w:shd w:val="clear" w:color="auto" w:fill="auto"/>
          </w:tcPr>
          <w:p w:rsidR="00B071DE" w:rsidRDefault="00B071DE" w:rsidP="008E0FD5"/>
        </w:tc>
      </w:tr>
      <w:tr w:rsidR="00B61D6C">
        <w:tblPrEx>
          <w:tblCellMar>
            <w:top w:w="0" w:type="dxa"/>
            <w:bottom w:w="0" w:type="dxa"/>
          </w:tblCellMar>
        </w:tblPrEx>
        <w:trPr>
          <w:trHeight w:val="720"/>
          <w:jc w:val="center"/>
        </w:trPr>
        <w:tc>
          <w:tcPr>
            <w:tcW w:w="7830" w:type="dxa"/>
            <w:gridSpan w:val="3"/>
            <w:shd w:val="clear" w:color="auto" w:fill="auto"/>
          </w:tcPr>
          <w:p w:rsidR="00B61D6C" w:rsidRDefault="00E114E9" w:rsidP="00B61D6C">
            <w:pPr>
              <w:pStyle w:val="Heading2"/>
            </w:pPr>
            <w:r>
              <w:t>Rock Around the Clock – Prom 2014</w:t>
            </w:r>
          </w:p>
        </w:tc>
        <w:tc>
          <w:tcPr>
            <w:tcW w:w="2610" w:type="dxa"/>
            <w:vMerge/>
            <w:shd w:val="clear" w:color="auto" w:fill="auto"/>
          </w:tcPr>
          <w:p w:rsidR="00B61D6C" w:rsidRDefault="00B61D6C" w:rsidP="008E0FD5"/>
        </w:tc>
      </w:tr>
      <w:tr w:rsidR="00B071DE">
        <w:tblPrEx>
          <w:tblCellMar>
            <w:top w:w="0" w:type="dxa"/>
            <w:bottom w:w="0" w:type="dxa"/>
          </w:tblCellMar>
        </w:tblPrEx>
        <w:trPr>
          <w:trHeight w:val="5804"/>
          <w:jc w:val="center"/>
        </w:trPr>
        <w:tc>
          <w:tcPr>
            <w:tcW w:w="2610" w:type="dxa"/>
            <w:shd w:val="clear" w:color="auto" w:fill="auto"/>
          </w:tcPr>
          <w:p w:rsidR="00B071DE" w:rsidRDefault="00D84596" w:rsidP="008E0FD5">
            <w:r>
              <w:rPr>
                <w:noProof/>
              </w:rPr>
              <mc:AlternateContent>
                <mc:Choice Requires="wps">
                  <w:drawing>
                    <wp:anchor distT="0" distB="0" distL="114300" distR="114300" simplePos="0" relativeHeight="251664384" behindDoc="0" locked="0" layoutInCell="1" allowOverlap="1">
                      <wp:simplePos x="0" y="0"/>
                      <wp:positionH relativeFrom="page">
                        <wp:posOffset>1661160</wp:posOffset>
                      </wp:positionH>
                      <wp:positionV relativeFrom="page">
                        <wp:posOffset>15240</wp:posOffset>
                      </wp:positionV>
                      <wp:extent cx="1554480" cy="3291840"/>
                      <wp:effectExtent l="3810" t="0" r="3810" b="0"/>
                      <wp:wrapNone/>
                      <wp:docPr id="4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0" type="#_x0000_t202" style="position:absolute;margin-left:130.8pt;margin-top:1.2pt;width:122.4pt;height:259.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" filled="f" stroked="f">
                      <v:textbox style="mso-next-textbox:#Text Box 106">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19685</wp:posOffset>
                      </wp:positionH>
                      <wp:positionV relativeFrom="page">
                        <wp:posOffset>15240</wp:posOffset>
                      </wp:positionV>
                      <wp:extent cx="1554480" cy="3291840"/>
                      <wp:effectExtent l="635" t="0" r="0" b="0"/>
                      <wp:wrapNone/>
                      <wp:docPr id="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29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rsidR="00B542A7" w:rsidRDefault="00B542A7" w:rsidP="00B542A7">
                                  <w:pPr>
                                    <w:pStyle w:val="NewsletterBodyText"/>
                                  </w:pPr>
                                  <w:r>
                                    <w:t>This year the school voted on a 1950’s prom theme, which the Leadership students have decided to call “Rock Around the Clock”. The students have some great ideas about how to make prom this year better than it has ever been before!</w:t>
                                  </w:r>
                                </w:p>
                                <w:p w:rsidR="00B542A7" w:rsidRDefault="00B542A7" w:rsidP="00B542A7">
                                  <w:pPr>
                                    <w:pStyle w:val="NewsletterBodyText"/>
                                  </w:pPr>
                                  <w:r>
                                    <w:t>We would like to have 2 parent volunteers to help chaperone/sell tickets at prom. If you are interested, please call or email me using the contact information on the first page of this newsletter.</w:t>
                                  </w:r>
                                </w:p>
                                <w:p w:rsidR="00B542A7" w:rsidRDefault="00B542A7" w:rsidP="00B542A7">
                                  <w:pPr>
                                    <w:pStyle w:val="NewsletterBodyText"/>
                                  </w:pPr>
                                  <w:r>
                                    <w:t xml:space="preserve">If you own a small business, or know anyone that does, and you are willing to donate some items or gift cards for Leadership to raffle off as a part of our prom fundraiser, please contact me. So far we have many wonderful items up for grabs! Businesses that donate will have their business logo, and website posted in the “Sponsors” page of our website, as well as next to their prize on the “Prizes” page. Check out the website at raffle4prom.weebly.com. </w:t>
                                  </w:r>
                                </w:p>
                                <w:p w:rsidR="00B542A7" w:rsidRDefault="00B542A7" w:rsidP="00B542A7">
                                  <w:pPr>
                                    <w:pStyle w:val="NewsletterBodyText"/>
                                  </w:pPr>
                                </w:p>
                                <w:p w:rsidR="00B071DE" w:rsidRPr="00120653" w:rsidRDefault="00B071DE" w:rsidP="00120653">
                                  <w:pPr>
                                    <w:pStyle w:val="Newsletter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1" type="#_x0000_t202" style="position:absolute;margin-left:1.55pt;margin-top:1.2pt;width:122.4pt;height:25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sJ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" filled="f" stroked="f">
                      <v:textbox style="mso-next-textbox:#Text Box 105">
                        <w:txbxContent>
                          <w:p w:rsidR="00B542A7" w:rsidRDefault="00B542A7" w:rsidP="00B542A7">
                            <w:pPr>
                              <w:pStyle w:val="NewsletterBodyText"/>
                            </w:pPr>
                            <w:r>
                              <w:t>This year the school voted on a 1950’s prom theme, which the Leadership students have decided to call “Rock Around the Clock”. The students have some great ideas about how to make prom this year better than it has ever been before!</w:t>
                            </w:r>
                          </w:p>
                          <w:p w:rsidR="00B542A7" w:rsidRDefault="00B542A7" w:rsidP="00B542A7">
                            <w:pPr>
                              <w:pStyle w:val="NewsletterBodyText"/>
                            </w:pPr>
                            <w:r>
                              <w:t>We would like to have 2 parent volunteers to help chaperone/sell tickets at prom. If you are interested, please call or email me using the contact information on the first page of this newsletter.</w:t>
                            </w:r>
                          </w:p>
                          <w:p w:rsidR="00B542A7" w:rsidRDefault="00B542A7" w:rsidP="00B542A7">
                            <w:pPr>
                              <w:pStyle w:val="NewsletterBodyText"/>
                            </w:pPr>
                            <w:r>
                              <w:t xml:space="preserve">If you own a small business, or know anyone that does, and you are willing to donate some items or gift cards for Leadership to raffle off as a part of our prom fundraiser, please contact me. So far we have many wonderful items up for grabs! Businesses that donate will have their business logo, and website posted in the “Sponsors” page of our website, as well as next to their prize on the “Prizes” page. Check out the website at raffle4prom.weebly.com. </w:t>
                            </w:r>
                          </w:p>
                          <w:p w:rsidR="00B542A7" w:rsidRDefault="00B542A7" w:rsidP="00B542A7">
                            <w:pPr>
                              <w:pStyle w:val="NewsletterBodyText"/>
                            </w:pPr>
                          </w:p>
                          <w:p w:rsidR="00B071DE" w:rsidRPr="00120653" w:rsidRDefault="00B071DE" w:rsidP="00120653">
                            <w:pPr>
                              <w:pStyle w:val="NewsletterBodyText"/>
                            </w:pPr>
                          </w:p>
                        </w:txbxContent>
                      </v:textbox>
                      <w10:wrap anchorx="page" anchory="page"/>
                    </v:shape>
                  </w:pict>
                </mc:Fallback>
              </mc:AlternateContent>
            </w:r>
          </w:p>
        </w:tc>
        <w:tc>
          <w:tcPr>
            <w:tcW w:w="2610" w:type="dxa"/>
            <w:shd w:val="clear" w:color="auto" w:fill="auto"/>
          </w:tcPr>
          <w:p w:rsidR="00B071DE" w:rsidRDefault="00B071DE" w:rsidP="008E0FD5"/>
        </w:tc>
        <w:tc>
          <w:tcPr>
            <w:tcW w:w="2610" w:type="dxa"/>
            <w:shd w:val="clear" w:color="auto" w:fill="auto"/>
          </w:tcPr>
          <w:p w:rsidR="00B071DE" w:rsidRDefault="00D84596" w:rsidP="008E0FD5">
            <w:r>
              <w:rPr>
                <w:noProof/>
              </w:rPr>
              <mc:AlternateContent>
                <mc:Choice Requires="wps">
                  <w:drawing>
                    <wp:anchor distT="0" distB="0" distL="114300" distR="114300" simplePos="0" relativeHeight="251665408" behindDoc="0" locked="0" layoutInCell="1" allowOverlap="1">
                      <wp:simplePos x="0" y="0"/>
                      <wp:positionH relativeFrom="page">
                        <wp:posOffset>19685</wp:posOffset>
                      </wp:positionH>
                      <wp:positionV relativeFrom="page">
                        <wp:posOffset>12700</wp:posOffset>
                      </wp:positionV>
                      <wp:extent cx="1554480" cy="3265170"/>
                      <wp:effectExtent l="635" t="3175" r="0" b="0"/>
                      <wp:wrapNone/>
                      <wp:docPr id="4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26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2" type="#_x0000_t202" style="position:absolute;margin-left:1.55pt;margin-top:1pt;width:122.4pt;height:257.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" filled="f" stroked="f">
                      <v:textbox>
                        <w:txbxContent/>
                      </v:textbox>
                      <w10:wrap anchorx="page" anchory="page"/>
                    </v:shape>
                  </w:pict>
                </mc:Fallback>
              </mc:AlternateContent>
            </w:r>
          </w:p>
        </w:tc>
        <w:tc>
          <w:tcPr>
            <w:tcW w:w="2610" w:type="dxa"/>
            <w:vMerge/>
            <w:shd w:val="clear" w:color="auto" w:fill="auto"/>
          </w:tcPr>
          <w:p w:rsidR="00B071DE" w:rsidRDefault="00B071DE" w:rsidP="008E0FD5"/>
        </w:tc>
      </w:tr>
    </w:tbl>
    <w:p w:rsidR="00D8695C" w:rsidRDefault="00D8695C"/>
    <w:sectPr w:rsidR="00D8695C" w:rsidSect="002509B2">
      <w:headerReference w:type="even" r:id="rId17"/>
      <w:headerReference w:type="default" r:id="rId18"/>
      <w:headerReference w:type="first" r:id="rId19"/>
      <w:pgSz w:w="12240" w:h="15840" w:code="1"/>
      <w:pgMar w:top="720" w:right="720" w:bottom="734"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03" w:rsidRDefault="00DC6903">
      <w:r>
        <w:separator/>
      </w:r>
    </w:p>
  </w:endnote>
  <w:endnote w:type="continuationSeparator" w:id="0">
    <w:p w:rsidR="00DC6903" w:rsidRDefault="00DC6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03" w:rsidRDefault="00DC6903">
      <w:r>
        <w:separator/>
      </w:r>
    </w:p>
  </w:footnote>
  <w:footnote w:type="continuationSeparator" w:id="0">
    <w:p w:rsidR="00DC6903" w:rsidRDefault="00DC69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308" w:rsidRDefault="00D84596" w:rsidP="00C876E7">
    <w:pPr>
      <w:ind w:right="360" w:firstLine="360"/>
    </w:pPr>
    <w:r>
      <w:rPr>
        <w:noProof/>
      </w:rPr>
      <mc:AlternateContent>
        <mc:Choice Requires="wps">
          <w:drawing>
            <wp:anchor distT="0" distB="0" distL="114300" distR="114300" simplePos="0" relativeHeight="251658240" behindDoc="0" locked="0" layoutInCell="1" allowOverlap="1" wp14:anchorId="0C55DA85" wp14:editId="54ACC867">
              <wp:simplePos x="0" y="0"/>
              <wp:positionH relativeFrom="page">
                <wp:posOffset>621665</wp:posOffset>
              </wp:positionH>
              <wp:positionV relativeFrom="page">
                <wp:posOffset>654685</wp:posOffset>
              </wp:positionV>
              <wp:extent cx="6560820" cy="308610"/>
              <wp:effectExtent l="254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6E7" w:rsidRDefault="00C876E7"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E97BB5">
                            <w:rPr>
                              <w:rStyle w:val="AllCapsChar"/>
                              <w:noProof/>
                            </w:rPr>
                            <w:t>2</w:t>
                          </w:r>
                          <w:r w:rsidRPr="00C876E7">
                            <w:rPr>
                              <w:rStyle w:val="AllCapsChar"/>
                            </w:rPr>
                            <w:fldChar w:fldCharType="end"/>
                          </w:r>
                          <w:r w:rsidR="008D4886">
                            <w:rPr>
                              <w:rStyle w:val="AllCapsChar"/>
                            </w:rPr>
                            <w:tab/>
                          </w:r>
                          <w:r w:rsidR="00502ACA">
                            <w:rPr>
                              <w:rStyle w:val="AllCapsChar"/>
                            </w:rPr>
                            <w:t>Kristen’s Quarter 3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3" type="#_x0000_t202" style="position:absolute;left:0;text-align:left;margin-left:48.95pt;margin-top:51.55pt;width:516.6pt;height:2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ZR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JI0B4oemR7g+7kHqW2O+OgM3B6GMDN7OEYWHaV6uFeVt80EnLZUrFht0rJsWW0huxCe9O/uDrh&#10;aAuyHj/KGsLQrZEOaN+o3rYOmoEAHVh6OjFjU6ngMJ7FQRKBqQLbuyCJQ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" filled="f" stroked="f">
              <v:textbox>
                <w:txbxContent>
                  <w:p w:rsidR="00C876E7" w:rsidRDefault="00C876E7" w:rsidP="008D4886">
                    <w:pPr>
                      <w:tabs>
                        <w:tab w:val="left" w:pos="360"/>
                      </w:tabs>
                    </w:pPr>
                    <w:r w:rsidRPr="00C876E7">
                      <w:rPr>
                        <w:rStyle w:val="AllCapsChar"/>
                      </w:rPr>
                      <w:fldChar w:fldCharType="begin"/>
                    </w:r>
                    <w:r w:rsidRPr="00C876E7">
                      <w:rPr>
                        <w:rStyle w:val="AllCapsChar"/>
                      </w:rPr>
                      <w:instrText xml:space="preserve">PAGE  </w:instrText>
                    </w:r>
                    <w:r w:rsidRPr="00C876E7">
                      <w:rPr>
                        <w:rStyle w:val="AllCapsChar"/>
                      </w:rPr>
                      <w:fldChar w:fldCharType="separate"/>
                    </w:r>
                    <w:r w:rsidR="00E97BB5">
                      <w:rPr>
                        <w:rStyle w:val="AllCapsChar"/>
                        <w:noProof/>
                      </w:rPr>
                      <w:t>2</w:t>
                    </w:r>
                    <w:r w:rsidRPr="00C876E7">
                      <w:rPr>
                        <w:rStyle w:val="AllCapsChar"/>
                      </w:rPr>
                      <w:fldChar w:fldCharType="end"/>
                    </w:r>
                    <w:r w:rsidR="008D4886">
                      <w:rPr>
                        <w:rStyle w:val="AllCapsChar"/>
                      </w:rPr>
                      <w:tab/>
                    </w:r>
                    <w:r w:rsidR="00502ACA">
                      <w:rPr>
                        <w:rStyle w:val="AllCapsChar"/>
                      </w:rPr>
                      <w:t>Kristen’s Quarter 3 Newsletter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0FE" w:rsidRDefault="00D84596" w:rsidP="002509B2">
    <w:pPr>
      <w:ind w:right="360" w:firstLine="360"/>
    </w:pPr>
    <w:r>
      <w:rPr>
        <w:noProof/>
      </w:rPr>
      <mc:AlternateContent>
        <mc:Choice Requires="wps">
          <w:drawing>
            <wp:anchor distT="0" distB="0" distL="114300" distR="114300" simplePos="0" relativeHeight="251657216" behindDoc="0" locked="0" layoutInCell="1" allowOverlap="1" wp14:anchorId="0390F814" wp14:editId="6B89D6E1">
              <wp:simplePos x="0" y="0"/>
              <wp:positionH relativeFrom="page">
                <wp:posOffset>6858000</wp:posOffset>
              </wp:positionH>
              <wp:positionV relativeFrom="page">
                <wp:posOffset>658495</wp:posOffset>
              </wp:positionV>
              <wp:extent cx="351155" cy="308610"/>
              <wp:effectExtent l="0" t="1270" r="127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6E7" w:rsidRDefault="00C876E7" w:rsidP="00C876E7">
                          <w:pPr>
                            <w:pStyle w:val="AllCaps"/>
                          </w:pPr>
                          <w:r>
                            <w:fldChar w:fldCharType="begin"/>
                          </w:r>
                          <w:r>
                            <w:instrText xml:space="preserve">PAGE  </w:instrText>
                          </w:r>
                          <w:r>
                            <w:fldChar w:fldCharType="separate"/>
                          </w:r>
                          <w:r w:rsidR="004C7A8C">
                            <w:rPr>
                              <w:noProof/>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4" type="#_x0000_t202" style="position:absolute;left:0;text-align:left;margin-left:540pt;margin-top:51.85pt;width:27.65pt;height:24.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lztwIAAL8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" filled="f" stroked="f">
              <v:textbox>
                <w:txbxContent>
                  <w:p w:rsidR="00C876E7" w:rsidRDefault="00C876E7" w:rsidP="00C876E7">
                    <w:pPr>
                      <w:pStyle w:val="AllCaps"/>
                    </w:pPr>
                    <w:r>
                      <w:fldChar w:fldCharType="begin"/>
                    </w:r>
                    <w:r>
                      <w:instrText xml:space="preserve">PAGE  </w:instrText>
                    </w:r>
                    <w:r>
                      <w:fldChar w:fldCharType="separate"/>
                    </w:r>
                    <w:r w:rsidR="004C7A8C">
                      <w:rPr>
                        <w:noProof/>
                      </w:rPr>
                      <w:t>3</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A64" w:rsidRDefault="00462A64" w:rsidP="00462A64">
    <w:pPr>
      <w:tabs>
        <w:tab w:val="left" w:pos="873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247"/>
    <w:multiLevelType w:val="hybridMultilevel"/>
    <w:tmpl w:val="EDEC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596"/>
    <w:rsid w:val="000548A0"/>
    <w:rsid w:val="000961EB"/>
    <w:rsid w:val="000B2761"/>
    <w:rsid w:val="000B4614"/>
    <w:rsid w:val="000B7F1A"/>
    <w:rsid w:val="00120308"/>
    <w:rsid w:val="00120653"/>
    <w:rsid w:val="0015532A"/>
    <w:rsid w:val="001650FE"/>
    <w:rsid w:val="00182F25"/>
    <w:rsid w:val="001A2BFE"/>
    <w:rsid w:val="001A383B"/>
    <w:rsid w:val="001D0A27"/>
    <w:rsid w:val="001E7A17"/>
    <w:rsid w:val="002509B2"/>
    <w:rsid w:val="002A05B8"/>
    <w:rsid w:val="002F6674"/>
    <w:rsid w:val="003122C5"/>
    <w:rsid w:val="003671CA"/>
    <w:rsid w:val="00373C79"/>
    <w:rsid w:val="003A51CC"/>
    <w:rsid w:val="003C26FF"/>
    <w:rsid w:val="003E2F4F"/>
    <w:rsid w:val="00416C90"/>
    <w:rsid w:val="00457C56"/>
    <w:rsid w:val="00462A64"/>
    <w:rsid w:val="004C7A8C"/>
    <w:rsid w:val="004D0F6E"/>
    <w:rsid w:val="004D5226"/>
    <w:rsid w:val="004F7152"/>
    <w:rsid w:val="00502ACA"/>
    <w:rsid w:val="00516A06"/>
    <w:rsid w:val="00594AC2"/>
    <w:rsid w:val="005F0B56"/>
    <w:rsid w:val="00600FED"/>
    <w:rsid w:val="00667B70"/>
    <w:rsid w:val="00683ECE"/>
    <w:rsid w:val="006E07E9"/>
    <w:rsid w:val="0072530C"/>
    <w:rsid w:val="00742C0F"/>
    <w:rsid w:val="00746763"/>
    <w:rsid w:val="00791007"/>
    <w:rsid w:val="007A7214"/>
    <w:rsid w:val="007B3B99"/>
    <w:rsid w:val="00806FA5"/>
    <w:rsid w:val="0080721A"/>
    <w:rsid w:val="00845A3E"/>
    <w:rsid w:val="008602EC"/>
    <w:rsid w:val="00885B47"/>
    <w:rsid w:val="00886EA4"/>
    <w:rsid w:val="008904C7"/>
    <w:rsid w:val="008D4886"/>
    <w:rsid w:val="008E0FD5"/>
    <w:rsid w:val="008E2093"/>
    <w:rsid w:val="009527D0"/>
    <w:rsid w:val="00970852"/>
    <w:rsid w:val="00993A27"/>
    <w:rsid w:val="009A037D"/>
    <w:rsid w:val="009D4868"/>
    <w:rsid w:val="009D636C"/>
    <w:rsid w:val="009F3C9E"/>
    <w:rsid w:val="00A52DCA"/>
    <w:rsid w:val="00A742B0"/>
    <w:rsid w:val="00A86950"/>
    <w:rsid w:val="00AA2B66"/>
    <w:rsid w:val="00AC4CC5"/>
    <w:rsid w:val="00AF7875"/>
    <w:rsid w:val="00B071DE"/>
    <w:rsid w:val="00B309D7"/>
    <w:rsid w:val="00B542A7"/>
    <w:rsid w:val="00B614BB"/>
    <w:rsid w:val="00B61D6C"/>
    <w:rsid w:val="00B62368"/>
    <w:rsid w:val="00B95F25"/>
    <w:rsid w:val="00BC49B6"/>
    <w:rsid w:val="00BD2AFF"/>
    <w:rsid w:val="00C35F5D"/>
    <w:rsid w:val="00C3737C"/>
    <w:rsid w:val="00C443B5"/>
    <w:rsid w:val="00C876E7"/>
    <w:rsid w:val="00D06B8C"/>
    <w:rsid w:val="00D07ABC"/>
    <w:rsid w:val="00D84596"/>
    <w:rsid w:val="00D8695C"/>
    <w:rsid w:val="00DB5E11"/>
    <w:rsid w:val="00DC6903"/>
    <w:rsid w:val="00DD4EEF"/>
    <w:rsid w:val="00E114E9"/>
    <w:rsid w:val="00E22204"/>
    <w:rsid w:val="00E32D23"/>
    <w:rsid w:val="00E37291"/>
    <w:rsid w:val="00E97BB5"/>
    <w:rsid w:val="00EC51F8"/>
    <w:rsid w:val="00EF1A1A"/>
    <w:rsid w:val="00F33B8B"/>
    <w:rsid w:val="00F5701C"/>
    <w:rsid w:val="00F663EB"/>
    <w:rsid w:val="00FB76C8"/>
    <w:rsid w:val="00FE7219"/>
    <w:rsid w:val="00FF2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B66"/>
    <w:rPr>
      <w:rFonts w:ascii="Tahoma" w:hAnsi="Tahoma"/>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3E2F4F"/>
    <w:pPr>
      <w:keepNext/>
      <w:spacing w:before="240" w:after="60"/>
      <w:ind w:left="180"/>
      <w:outlineLvl w:val="1"/>
    </w:pPr>
    <w:rPr>
      <w:rFonts w:cs="Arial"/>
      <w:bCs/>
      <w:iCs/>
      <w:color w:val="008080"/>
      <w:sz w:val="40"/>
      <w:szCs w:val="28"/>
    </w:rPr>
  </w:style>
  <w:style w:type="paragraph" w:styleId="Heading3">
    <w:name w:val="heading 3"/>
    <w:basedOn w:val="Heading2"/>
    <w:next w:val="Normal"/>
    <w:qFormat/>
    <w:rsid w:val="00AC4CC5"/>
    <w:pPr>
      <w:ind w:left="450"/>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ewsletterBodyText">
    <w:name w:val="Newsletter Body Text"/>
    <w:basedOn w:val="Normal"/>
    <w:rsid w:val="00AA2B66"/>
    <w:pPr>
      <w:spacing w:after="200" w:line="312" w:lineRule="auto"/>
    </w:pPr>
    <w:rPr>
      <w:spacing w:val="4"/>
      <w:szCs w:val="16"/>
    </w:rPr>
  </w:style>
  <w:style w:type="paragraph" w:customStyle="1" w:styleId="LeftColumnText">
    <w:name w:val="Left Column Text"/>
    <w:basedOn w:val="Normal"/>
    <w:rsid w:val="00AA2B66"/>
    <w:pPr>
      <w:framePr w:hSpace="187" w:wrap="around" w:vAnchor="text" w:hAnchor="text" w:xAlign="center" w:y="1"/>
      <w:spacing w:after="160" w:line="312" w:lineRule="auto"/>
    </w:pPr>
    <w:rPr>
      <w:spacing w:val="4"/>
      <w:szCs w:val="16"/>
    </w:rPr>
  </w:style>
  <w:style w:type="paragraph" w:customStyle="1" w:styleId="LCTBold">
    <w:name w:val="LCT Bold"/>
    <w:basedOn w:val="LeftColumnText"/>
    <w:rsid w:val="00667B70"/>
    <w:pPr>
      <w:framePr w:wrap="around"/>
    </w:pPr>
    <w:rPr>
      <w:b/>
    </w:rPr>
  </w:style>
  <w:style w:type="paragraph" w:customStyle="1" w:styleId="BoldText">
    <w:name w:val="Bold Text"/>
    <w:basedOn w:val="Normal"/>
    <w:link w:val="BoldTextChar"/>
    <w:rsid w:val="00667B70"/>
    <w:rPr>
      <w:b/>
      <w:szCs w:val="16"/>
    </w:rPr>
  </w:style>
  <w:style w:type="character" w:customStyle="1" w:styleId="BoldTextChar">
    <w:name w:val="Bold Text Char"/>
    <w:basedOn w:val="DefaultParagraphFont"/>
    <w:link w:val="BoldText"/>
    <w:rsid w:val="00667B70"/>
    <w:rPr>
      <w:rFonts w:ascii="Century Gothic" w:hAnsi="Century Gothic"/>
      <w:b/>
      <w:sz w:val="16"/>
      <w:szCs w:val="16"/>
      <w:lang w:val="en-US" w:eastAsia="en-US" w:bidi="ar-SA"/>
    </w:rPr>
  </w:style>
  <w:style w:type="paragraph" w:customStyle="1" w:styleId="CompanyName">
    <w:name w:val="Company Name"/>
    <w:basedOn w:val="Normal"/>
    <w:link w:val="CompanyNameCharChar"/>
    <w:rsid w:val="004F7152"/>
    <w:rPr>
      <w:b/>
      <w:spacing w:val="4"/>
      <w:szCs w:val="16"/>
    </w:rPr>
  </w:style>
  <w:style w:type="character" w:customStyle="1" w:styleId="CompanyNameCharChar">
    <w:name w:val="Company Name Char Char"/>
    <w:basedOn w:val="DefaultParagraphFont"/>
    <w:link w:val="CompanyName"/>
    <w:rsid w:val="004F7152"/>
    <w:rPr>
      <w:rFonts w:ascii="Tahoma" w:hAnsi="Tahoma"/>
      <w:b/>
      <w:spacing w:val="4"/>
      <w:sz w:val="16"/>
      <w:szCs w:val="16"/>
      <w:lang w:val="en-US" w:eastAsia="en-US" w:bidi="ar-SA"/>
    </w:rPr>
  </w:style>
  <w:style w:type="paragraph" w:customStyle="1" w:styleId="ColumnCaption">
    <w:name w:val="Column Caption"/>
    <w:basedOn w:val="LeftColumnText"/>
    <w:rsid w:val="00C3737C"/>
    <w:pPr>
      <w:framePr w:wrap="around"/>
      <w:spacing w:line="552" w:lineRule="auto"/>
    </w:pPr>
    <w:rPr>
      <w:i/>
    </w:rPr>
  </w:style>
  <w:style w:type="paragraph" w:styleId="Footer">
    <w:name w:val="footer"/>
    <w:basedOn w:val="Normal"/>
    <w:rsid w:val="00C35F5D"/>
    <w:pPr>
      <w:tabs>
        <w:tab w:val="center" w:pos="4320"/>
        <w:tab w:val="right" w:pos="8640"/>
      </w:tabs>
    </w:pPr>
  </w:style>
  <w:style w:type="paragraph" w:styleId="BalloonText">
    <w:name w:val="Balloon Text"/>
    <w:basedOn w:val="Normal"/>
    <w:semiHidden/>
    <w:rsid w:val="000B2761"/>
    <w:rPr>
      <w:rFonts w:cs="Tahoma"/>
      <w:szCs w:val="16"/>
    </w:rPr>
  </w:style>
  <w:style w:type="paragraph" w:customStyle="1" w:styleId="MailingAddress">
    <w:name w:val="Mailing Address"/>
    <w:basedOn w:val="Normal"/>
    <w:rsid w:val="00D06B8C"/>
    <w:rPr>
      <w:caps/>
      <w:sz w:val="20"/>
      <w:szCs w:val="20"/>
    </w:rPr>
  </w:style>
  <w:style w:type="paragraph" w:customStyle="1" w:styleId="Italics">
    <w:name w:val="Italics"/>
    <w:basedOn w:val="Normal"/>
    <w:link w:val="ItalicsChar"/>
    <w:rsid w:val="003E2F4F"/>
    <w:rPr>
      <w:i/>
      <w:spacing w:val="4"/>
      <w:szCs w:val="16"/>
    </w:rPr>
  </w:style>
  <w:style w:type="character" w:customStyle="1" w:styleId="ItalicsChar">
    <w:name w:val="Italics Char"/>
    <w:basedOn w:val="DefaultParagraphFont"/>
    <w:link w:val="Italics"/>
    <w:rsid w:val="00746763"/>
    <w:rPr>
      <w:rFonts w:ascii="Tahoma" w:hAnsi="Tahoma"/>
      <w:i/>
      <w:spacing w:val="4"/>
      <w:sz w:val="16"/>
      <w:szCs w:val="16"/>
      <w:lang w:val="en-US" w:eastAsia="en-US" w:bidi="ar-SA"/>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customStyle="1" w:styleId="AllCaps">
    <w:name w:val="All Caps"/>
    <w:basedOn w:val="Normal"/>
    <w:link w:val="AllCapsChar"/>
    <w:rsid w:val="008D4886"/>
    <w:pPr>
      <w:tabs>
        <w:tab w:val="left" w:pos="360"/>
      </w:tabs>
    </w:pPr>
    <w:rPr>
      <w:b/>
      <w:caps/>
      <w:color w:val="008080"/>
      <w:szCs w:val="16"/>
    </w:rPr>
  </w:style>
  <w:style w:type="character" w:customStyle="1" w:styleId="AllCapsChar">
    <w:name w:val="All Caps Char"/>
    <w:basedOn w:val="DefaultParagraphFont"/>
    <w:link w:val="AllCaps"/>
    <w:rsid w:val="008D4886"/>
    <w:rPr>
      <w:rFonts w:ascii="Tahoma" w:hAnsi="Tahoma"/>
      <w:b/>
      <w:caps/>
      <w:color w:val="008080"/>
      <w:sz w:val="16"/>
      <w:szCs w:val="16"/>
      <w:lang w:val="en-US" w:eastAsia="en-US" w:bidi="ar-SA"/>
    </w:rPr>
  </w:style>
  <w:style w:type="paragraph" w:customStyle="1" w:styleId="VolumeDate">
    <w:name w:val="Volume/Date"/>
    <w:basedOn w:val="CompanyName"/>
    <w:link w:val="VolumeDateChar"/>
    <w:rsid w:val="004F7152"/>
    <w:pPr>
      <w:jc w:val="right"/>
    </w:pPr>
    <w:rPr>
      <w:b w:val="0"/>
    </w:rPr>
  </w:style>
  <w:style w:type="character" w:customStyle="1" w:styleId="VolumeDateChar">
    <w:name w:val="Volume/Date Char"/>
    <w:basedOn w:val="CompanyNameCharChar"/>
    <w:link w:val="VolumeDate"/>
    <w:rsid w:val="004F7152"/>
    <w:rPr>
      <w:rFonts w:ascii="Tahoma" w:hAnsi="Tahoma"/>
      <w:b/>
      <w:spacing w:val="4"/>
      <w:sz w:val="16"/>
      <w:szCs w:val="16"/>
      <w:lang w:val="en-US" w:eastAsia="en-US" w:bidi="ar-SA"/>
    </w:rPr>
  </w:style>
  <w:style w:type="paragraph" w:customStyle="1" w:styleId="VolumeDateBold">
    <w:name w:val="Volume/Date Bold"/>
    <w:basedOn w:val="VolumeDate"/>
    <w:link w:val="VolumeDateBoldChar"/>
    <w:rsid w:val="004F7152"/>
    <w:rPr>
      <w:b/>
    </w:rPr>
  </w:style>
  <w:style w:type="character" w:customStyle="1" w:styleId="VolumeDateBoldChar">
    <w:name w:val="Volume/Date Bold Char"/>
    <w:basedOn w:val="VolumeDateChar"/>
    <w:link w:val="VolumeDateBold"/>
    <w:rsid w:val="004F7152"/>
    <w:rPr>
      <w:rFonts w:ascii="Tahoma" w:hAnsi="Tahoma"/>
      <w:b/>
      <w:spacing w:val="4"/>
      <w:sz w:val="16"/>
      <w:szCs w:val="16"/>
      <w:lang w:val="en-US" w:eastAsia="en-US" w:bidi="ar-SA"/>
    </w:rPr>
  </w:style>
  <w:style w:type="paragraph" w:customStyle="1" w:styleId="CompanyPhoneNumber">
    <w:name w:val="Company Phone Number"/>
    <w:basedOn w:val="CompanyName"/>
    <w:rsid w:val="004F7152"/>
    <w:rPr>
      <w:b w:val="0"/>
    </w:rPr>
  </w:style>
  <w:style w:type="paragraph" w:customStyle="1" w:styleId="Tagline">
    <w:name w:val="Tagline"/>
    <w:basedOn w:val="Italics"/>
    <w:link w:val="TaglineChar"/>
    <w:rsid w:val="00746763"/>
    <w:pPr>
      <w:spacing w:before="480"/>
    </w:pPr>
  </w:style>
  <w:style w:type="character" w:customStyle="1" w:styleId="TaglineChar">
    <w:name w:val="Tagline Char"/>
    <w:basedOn w:val="ItalicsChar"/>
    <w:link w:val="Tagline"/>
    <w:rsid w:val="00746763"/>
    <w:rPr>
      <w:rFonts w:ascii="Tahoma" w:hAnsi="Tahoma"/>
      <w:i/>
      <w:spacing w:val="4"/>
      <w:sz w:val="16"/>
      <w:szCs w:val="16"/>
      <w:lang w:val="en-US" w:eastAsia="en-US" w:bidi="ar-SA"/>
    </w:rPr>
  </w:style>
  <w:style w:type="character" w:styleId="Hyperlink">
    <w:name w:val="Hyperlink"/>
    <w:basedOn w:val="DefaultParagraphFont"/>
    <w:rsid w:val="008904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2B66"/>
    <w:rPr>
      <w:rFonts w:ascii="Tahoma" w:hAnsi="Tahoma"/>
      <w:sz w:val="16"/>
      <w:szCs w:val="24"/>
    </w:rPr>
  </w:style>
  <w:style w:type="paragraph" w:styleId="Heading1">
    <w:name w:val="heading 1"/>
    <w:basedOn w:val="Normal"/>
    <w:next w:val="Normal"/>
    <w:qFormat/>
    <w:rsid w:val="00667B70"/>
    <w:pPr>
      <w:keepNext/>
      <w:spacing w:before="240"/>
      <w:ind w:left="270"/>
      <w:outlineLvl w:val="0"/>
    </w:pPr>
    <w:rPr>
      <w:rFonts w:cs="Arial"/>
      <w:bCs/>
      <w:kern w:val="32"/>
      <w:sz w:val="60"/>
      <w:szCs w:val="32"/>
    </w:rPr>
  </w:style>
  <w:style w:type="paragraph" w:styleId="Heading2">
    <w:name w:val="heading 2"/>
    <w:basedOn w:val="Normal"/>
    <w:next w:val="Normal"/>
    <w:qFormat/>
    <w:rsid w:val="003E2F4F"/>
    <w:pPr>
      <w:keepNext/>
      <w:spacing w:before="240" w:after="60"/>
      <w:ind w:left="180"/>
      <w:outlineLvl w:val="1"/>
    </w:pPr>
    <w:rPr>
      <w:rFonts w:cs="Arial"/>
      <w:bCs/>
      <w:iCs/>
      <w:color w:val="008080"/>
      <w:sz w:val="40"/>
      <w:szCs w:val="28"/>
    </w:rPr>
  </w:style>
  <w:style w:type="paragraph" w:styleId="Heading3">
    <w:name w:val="heading 3"/>
    <w:basedOn w:val="Heading2"/>
    <w:next w:val="Normal"/>
    <w:qFormat/>
    <w:rsid w:val="00AC4CC5"/>
    <w:pPr>
      <w:ind w:left="450"/>
      <w:outlineLvl w:val="2"/>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ewsletterBodyText">
    <w:name w:val="Newsletter Body Text"/>
    <w:basedOn w:val="Normal"/>
    <w:rsid w:val="00AA2B66"/>
    <w:pPr>
      <w:spacing w:after="200" w:line="312" w:lineRule="auto"/>
    </w:pPr>
    <w:rPr>
      <w:spacing w:val="4"/>
      <w:szCs w:val="16"/>
    </w:rPr>
  </w:style>
  <w:style w:type="paragraph" w:customStyle="1" w:styleId="LeftColumnText">
    <w:name w:val="Left Column Text"/>
    <w:basedOn w:val="Normal"/>
    <w:rsid w:val="00AA2B66"/>
    <w:pPr>
      <w:framePr w:hSpace="187" w:wrap="around" w:vAnchor="text" w:hAnchor="text" w:xAlign="center" w:y="1"/>
      <w:spacing w:after="160" w:line="312" w:lineRule="auto"/>
    </w:pPr>
    <w:rPr>
      <w:spacing w:val="4"/>
      <w:szCs w:val="16"/>
    </w:rPr>
  </w:style>
  <w:style w:type="paragraph" w:customStyle="1" w:styleId="LCTBold">
    <w:name w:val="LCT Bold"/>
    <w:basedOn w:val="LeftColumnText"/>
    <w:rsid w:val="00667B70"/>
    <w:pPr>
      <w:framePr w:wrap="around"/>
    </w:pPr>
    <w:rPr>
      <w:b/>
    </w:rPr>
  </w:style>
  <w:style w:type="paragraph" w:customStyle="1" w:styleId="BoldText">
    <w:name w:val="Bold Text"/>
    <w:basedOn w:val="Normal"/>
    <w:link w:val="BoldTextChar"/>
    <w:rsid w:val="00667B70"/>
    <w:rPr>
      <w:b/>
      <w:szCs w:val="16"/>
    </w:rPr>
  </w:style>
  <w:style w:type="character" w:customStyle="1" w:styleId="BoldTextChar">
    <w:name w:val="Bold Text Char"/>
    <w:basedOn w:val="DefaultParagraphFont"/>
    <w:link w:val="BoldText"/>
    <w:rsid w:val="00667B70"/>
    <w:rPr>
      <w:rFonts w:ascii="Century Gothic" w:hAnsi="Century Gothic"/>
      <w:b/>
      <w:sz w:val="16"/>
      <w:szCs w:val="16"/>
      <w:lang w:val="en-US" w:eastAsia="en-US" w:bidi="ar-SA"/>
    </w:rPr>
  </w:style>
  <w:style w:type="paragraph" w:customStyle="1" w:styleId="CompanyName">
    <w:name w:val="Company Name"/>
    <w:basedOn w:val="Normal"/>
    <w:link w:val="CompanyNameCharChar"/>
    <w:rsid w:val="004F7152"/>
    <w:rPr>
      <w:b/>
      <w:spacing w:val="4"/>
      <w:szCs w:val="16"/>
    </w:rPr>
  </w:style>
  <w:style w:type="character" w:customStyle="1" w:styleId="CompanyNameCharChar">
    <w:name w:val="Company Name Char Char"/>
    <w:basedOn w:val="DefaultParagraphFont"/>
    <w:link w:val="CompanyName"/>
    <w:rsid w:val="004F7152"/>
    <w:rPr>
      <w:rFonts w:ascii="Tahoma" w:hAnsi="Tahoma"/>
      <w:b/>
      <w:spacing w:val="4"/>
      <w:sz w:val="16"/>
      <w:szCs w:val="16"/>
      <w:lang w:val="en-US" w:eastAsia="en-US" w:bidi="ar-SA"/>
    </w:rPr>
  </w:style>
  <w:style w:type="paragraph" w:customStyle="1" w:styleId="ColumnCaption">
    <w:name w:val="Column Caption"/>
    <w:basedOn w:val="LeftColumnText"/>
    <w:rsid w:val="00C3737C"/>
    <w:pPr>
      <w:framePr w:wrap="around"/>
      <w:spacing w:line="552" w:lineRule="auto"/>
    </w:pPr>
    <w:rPr>
      <w:i/>
    </w:rPr>
  </w:style>
  <w:style w:type="paragraph" w:styleId="Footer">
    <w:name w:val="footer"/>
    <w:basedOn w:val="Normal"/>
    <w:rsid w:val="00C35F5D"/>
    <w:pPr>
      <w:tabs>
        <w:tab w:val="center" w:pos="4320"/>
        <w:tab w:val="right" w:pos="8640"/>
      </w:tabs>
    </w:pPr>
  </w:style>
  <w:style w:type="paragraph" w:styleId="BalloonText">
    <w:name w:val="Balloon Text"/>
    <w:basedOn w:val="Normal"/>
    <w:semiHidden/>
    <w:rsid w:val="000B2761"/>
    <w:rPr>
      <w:rFonts w:cs="Tahoma"/>
      <w:szCs w:val="16"/>
    </w:rPr>
  </w:style>
  <w:style w:type="paragraph" w:customStyle="1" w:styleId="MailingAddress">
    <w:name w:val="Mailing Address"/>
    <w:basedOn w:val="Normal"/>
    <w:rsid w:val="00D06B8C"/>
    <w:rPr>
      <w:caps/>
      <w:sz w:val="20"/>
      <w:szCs w:val="20"/>
    </w:rPr>
  </w:style>
  <w:style w:type="paragraph" w:customStyle="1" w:styleId="Italics">
    <w:name w:val="Italics"/>
    <w:basedOn w:val="Normal"/>
    <w:link w:val="ItalicsChar"/>
    <w:rsid w:val="003E2F4F"/>
    <w:rPr>
      <w:i/>
      <w:spacing w:val="4"/>
      <w:szCs w:val="16"/>
    </w:rPr>
  </w:style>
  <w:style w:type="character" w:customStyle="1" w:styleId="ItalicsChar">
    <w:name w:val="Italics Char"/>
    <w:basedOn w:val="DefaultParagraphFont"/>
    <w:link w:val="Italics"/>
    <w:rsid w:val="00746763"/>
    <w:rPr>
      <w:rFonts w:ascii="Tahoma" w:hAnsi="Tahoma"/>
      <w:i/>
      <w:spacing w:val="4"/>
      <w:sz w:val="16"/>
      <w:szCs w:val="16"/>
      <w:lang w:val="en-US" w:eastAsia="en-US" w:bidi="ar-SA"/>
    </w:rPr>
  </w:style>
  <w:style w:type="paragraph" w:customStyle="1" w:styleId="ParagraphRuleAbove">
    <w:name w:val="Paragraph Rule Above"/>
    <w:basedOn w:val="Normal"/>
    <w:rsid w:val="00D06B8C"/>
    <w:pPr>
      <w:pBdr>
        <w:bottom w:val="single" w:sz="2" w:space="1" w:color="auto"/>
      </w:pBdr>
      <w:spacing w:after="120"/>
    </w:pPr>
  </w:style>
  <w:style w:type="paragraph" w:customStyle="1" w:styleId="ParagraphRuleBelow">
    <w:name w:val="Paragraph Rule Below"/>
    <w:basedOn w:val="Normal"/>
    <w:rsid w:val="00D06B8C"/>
    <w:pPr>
      <w:pBdr>
        <w:top w:val="single" w:sz="2" w:space="1" w:color="auto"/>
      </w:pBdr>
      <w:spacing w:before="120"/>
    </w:pPr>
  </w:style>
  <w:style w:type="paragraph" w:customStyle="1" w:styleId="MailingAddressBold">
    <w:name w:val="Mailing Address Bold"/>
    <w:basedOn w:val="MailingAddress"/>
    <w:rsid w:val="00D06B8C"/>
    <w:rPr>
      <w:b/>
    </w:rPr>
  </w:style>
  <w:style w:type="paragraph" w:customStyle="1" w:styleId="ReturnMailingAddress">
    <w:name w:val="Return Mailing Address"/>
    <w:basedOn w:val="MailingAddress"/>
    <w:rsid w:val="007B3B99"/>
    <w:rPr>
      <w:sz w:val="16"/>
    </w:rPr>
  </w:style>
  <w:style w:type="paragraph" w:customStyle="1" w:styleId="ReturnMailingAddressBold">
    <w:name w:val="Return Mailing Address Bold"/>
    <w:basedOn w:val="ReturnMailingAddress"/>
    <w:rsid w:val="007B3B99"/>
    <w:rPr>
      <w:b/>
    </w:rPr>
  </w:style>
  <w:style w:type="paragraph" w:customStyle="1" w:styleId="AllCaps">
    <w:name w:val="All Caps"/>
    <w:basedOn w:val="Normal"/>
    <w:link w:val="AllCapsChar"/>
    <w:rsid w:val="008D4886"/>
    <w:pPr>
      <w:tabs>
        <w:tab w:val="left" w:pos="360"/>
      </w:tabs>
    </w:pPr>
    <w:rPr>
      <w:b/>
      <w:caps/>
      <w:color w:val="008080"/>
      <w:szCs w:val="16"/>
    </w:rPr>
  </w:style>
  <w:style w:type="character" w:customStyle="1" w:styleId="AllCapsChar">
    <w:name w:val="All Caps Char"/>
    <w:basedOn w:val="DefaultParagraphFont"/>
    <w:link w:val="AllCaps"/>
    <w:rsid w:val="008D4886"/>
    <w:rPr>
      <w:rFonts w:ascii="Tahoma" w:hAnsi="Tahoma"/>
      <w:b/>
      <w:caps/>
      <w:color w:val="008080"/>
      <w:sz w:val="16"/>
      <w:szCs w:val="16"/>
      <w:lang w:val="en-US" w:eastAsia="en-US" w:bidi="ar-SA"/>
    </w:rPr>
  </w:style>
  <w:style w:type="paragraph" w:customStyle="1" w:styleId="VolumeDate">
    <w:name w:val="Volume/Date"/>
    <w:basedOn w:val="CompanyName"/>
    <w:link w:val="VolumeDateChar"/>
    <w:rsid w:val="004F7152"/>
    <w:pPr>
      <w:jc w:val="right"/>
    </w:pPr>
    <w:rPr>
      <w:b w:val="0"/>
    </w:rPr>
  </w:style>
  <w:style w:type="character" w:customStyle="1" w:styleId="VolumeDateChar">
    <w:name w:val="Volume/Date Char"/>
    <w:basedOn w:val="CompanyNameCharChar"/>
    <w:link w:val="VolumeDate"/>
    <w:rsid w:val="004F7152"/>
    <w:rPr>
      <w:rFonts w:ascii="Tahoma" w:hAnsi="Tahoma"/>
      <w:b/>
      <w:spacing w:val="4"/>
      <w:sz w:val="16"/>
      <w:szCs w:val="16"/>
      <w:lang w:val="en-US" w:eastAsia="en-US" w:bidi="ar-SA"/>
    </w:rPr>
  </w:style>
  <w:style w:type="paragraph" w:customStyle="1" w:styleId="VolumeDateBold">
    <w:name w:val="Volume/Date Bold"/>
    <w:basedOn w:val="VolumeDate"/>
    <w:link w:val="VolumeDateBoldChar"/>
    <w:rsid w:val="004F7152"/>
    <w:rPr>
      <w:b/>
    </w:rPr>
  </w:style>
  <w:style w:type="character" w:customStyle="1" w:styleId="VolumeDateBoldChar">
    <w:name w:val="Volume/Date Bold Char"/>
    <w:basedOn w:val="VolumeDateChar"/>
    <w:link w:val="VolumeDateBold"/>
    <w:rsid w:val="004F7152"/>
    <w:rPr>
      <w:rFonts w:ascii="Tahoma" w:hAnsi="Tahoma"/>
      <w:b/>
      <w:spacing w:val="4"/>
      <w:sz w:val="16"/>
      <w:szCs w:val="16"/>
      <w:lang w:val="en-US" w:eastAsia="en-US" w:bidi="ar-SA"/>
    </w:rPr>
  </w:style>
  <w:style w:type="paragraph" w:customStyle="1" w:styleId="CompanyPhoneNumber">
    <w:name w:val="Company Phone Number"/>
    <w:basedOn w:val="CompanyName"/>
    <w:rsid w:val="004F7152"/>
    <w:rPr>
      <w:b w:val="0"/>
    </w:rPr>
  </w:style>
  <w:style w:type="paragraph" w:customStyle="1" w:styleId="Tagline">
    <w:name w:val="Tagline"/>
    <w:basedOn w:val="Italics"/>
    <w:link w:val="TaglineChar"/>
    <w:rsid w:val="00746763"/>
    <w:pPr>
      <w:spacing w:before="480"/>
    </w:pPr>
  </w:style>
  <w:style w:type="character" w:customStyle="1" w:styleId="TaglineChar">
    <w:name w:val="Tagline Char"/>
    <w:basedOn w:val="ItalicsChar"/>
    <w:link w:val="Tagline"/>
    <w:rsid w:val="00746763"/>
    <w:rPr>
      <w:rFonts w:ascii="Tahoma" w:hAnsi="Tahoma"/>
      <w:i/>
      <w:spacing w:val="4"/>
      <w:sz w:val="16"/>
      <w:szCs w:val="16"/>
      <w:lang w:val="en-US" w:eastAsia="en-US" w:bidi="ar-SA"/>
    </w:rPr>
  </w:style>
  <w:style w:type="character" w:styleId="Hyperlink">
    <w:name w:val="Hyperlink"/>
    <w:basedOn w:val="DefaultParagraphFont"/>
    <w:rsid w:val="008904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97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risten@rainshadowcchs.or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kristen@rainshadowcchs.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kristen@rainshadowcchs.org"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kristen@rainshadowcchs.org"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tana\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Template>
  <TotalTime>161</TotalTime>
  <Pages>3</Pages>
  <Words>45</Words>
  <Characters>259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Quintana</dc:creator>
  <cp:lastModifiedBy>Kristen Quintana</cp:lastModifiedBy>
  <cp:revision>25</cp:revision>
  <cp:lastPrinted>2004-02-23T23:53:00Z</cp:lastPrinted>
  <dcterms:created xsi:type="dcterms:W3CDTF">2014-02-24T21:11:00Z</dcterms:created>
  <dcterms:modified xsi:type="dcterms:W3CDTF">2014-02-25T00:49:00Z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TC010178191033</vt:lpwstr>
  </property>
</Properties>
</file>